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81595">
      <w:pPr>
        <w:spacing w:line="480" w:lineRule="auto"/>
        <w:jc w:val="center"/>
        <w:rPr>
          <w:rStyle w:val="11"/>
        </w:rPr>
      </w:pPr>
      <w:r>
        <w:rPr>
          <w:rFonts w:hint="eastAsia" w:ascii="方正小标宋简体" w:hAnsi="宋体" w:eastAsia="方正小标宋简体" w:cs="Times New Roman"/>
          <w:b/>
          <w:spacing w:val="20"/>
          <w:sz w:val="32"/>
          <w:szCs w:val="32"/>
        </w:rPr>
        <w:t>公共管理</w:t>
      </w:r>
      <w:r>
        <w:rPr>
          <w:rFonts w:ascii="方正小标宋简体" w:hAnsi="宋体" w:eastAsia="方正小标宋简体" w:cs="Times New Roman"/>
          <w:b/>
          <w:spacing w:val="20"/>
          <w:sz w:val="32"/>
          <w:szCs w:val="32"/>
        </w:rPr>
        <w:t>学院</w:t>
      </w:r>
      <w:r>
        <w:rPr>
          <w:rFonts w:hint="eastAsia" w:ascii="方正小标宋简体" w:hAnsi="宋体" w:eastAsia="方正小标宋简体" w:cs="Times New Roman"/>
          <w:b/>
          <w:spacing w:val="20"/>
          <w:sz w:val="32"/>
          <w:szCs w:val="32"/>
        </w:rPr>
        <w:t xml:space="preserve"> </w:t>
      </w:r>
      <w:r>
        <w:rPr>
          <w:rFonts w:hint="eastAsia" w:ascii="方正小标宋简体" w:hAnsi="宋体" w:eastAsia="方正小标宋简体" w:cs="Times New Roman"/>
          <w:b/>
          <w:color w:val="A6A6A6" w:themeColor="background1" w:themeShade="A6"/>
          <w:spacing w:val="20"/>
          <w:sz w:val="32"/>
          <w:szCs w:val="32"/>
          <w:u w:val="single"/>
        </w:rPr>
        <w:t>法学20</w:t>
      </w:r>
      <w:r>
        <w:rPr>
          <w:rFonts w:ascii="方正小标宋简体" w:hAnsi="宋体" w:eastAsia="方正小标宋简体" w:cs="Times New Roman"/>
          <w:b/>
          <w:color w:val="A6A6A6" w:themeColor="background1" w:themeShade="A6"/>
          <w:spacing w:val="20"/>
          <w:sz w:val="32"/>
          <w:szCs w:val="32"/>
          <w:u w:val="single"/>
        </w:rPr>
        <w:t>2</w:t>
      </w:r>
      <w:r>
        <w:rPr>
          <w:rFonts w:hint="eastAsia" w:ascii="方正小标宋简体" w:hAnsi="宋体" w:eastAsia="方正小标宋简体" w:cs="Times New Roman"/>
          <w:b/>
          <w:color w:val="A6A6A6" w:themeColor="background1" w:themeShade="A6"/>
          <w:spacing w:val="20"/>
          <w:sz w:val="32"/>
          <w:szCs w:val="32"/>
          <w:u w:val="single"/>
          <w:lang w:val="en-US" w:eastAsia="zh-CN"/>
        </w:rPr>
        <w:t>2</w:t>
      </w:r>
      <w:r>
        <w:rPr>
          <w:rFonts w:hint="eastAsia" w:ascii="方正小标宋简体" w:hAnsi="宋体" w:eastAsia="方正小标宋简体" w:cs="Times New Roman"/>
          <w:b/>
          <w:color w:val="A6A6A6" w:themeColor="background1" w:themeShade="A6"/>
          <w:spacing w:val="20"/>
          <w:sz w:val="32"/>
          <w:szCs w:val="32"/>
          <w:u w:val="single"/>
        </w:rPr>
        <w:t>-</w:t>
      </w:r>
      <w:r>
        <w:rPr>
          <w:rFonts w:ascii="方正小标宋简体" w:hAnsi="宋体" w:eastAsia="方正小标宋简体" w:cs="Times New Roman"/>
          <w:b/>
          <w:color w:val="A6A6A6" w:themeColor="background1" w:themeShade="A6"/>
          <w:spacing w:val="20"/>
          <w:sz w:val="32"/>
          <w:szCs w:val="32"/>
          <w:u w:val="single"/>
        </w:rPr>
        <w:t>02</w:t>
      </w:r>
      <w:r>
        <w:rPr>
          <w:rFonts w:hint="eastAsia" w:ascii="方正小标宋简体" w:hAnsi="宋体" w:eastAsia="方正小标宋简体" w:cs="Times New Roman"/>
          <w:b/>
          <w:color w:val="A6A6A6" w:themeColor="background1" w:themeShade="A6"/>
          <w:spacing w:val="20"/>
          <w:sz w:val="32"/>
          <w:szCs w:val="32"/>
          <w:u w:val="single"/>
        </w:rPr>
        <w:t>班</w:t>
      </w:r>
      <w:r>
        <w:rPr>
          <w:rFonts w:hint="eastAsia" w:ascii="黑体" w:hAnsi="宋体" w:eastAsia="黑体" w:cs="Times New Roman"/>
          <w:b/>
          <w:color w:val="A6A6A6" w:themeColor="background1" w:themeShade="A6"/>
          <w:sz w:val="28"/>
          <w:szCs w:val="36"/>
        </w:rPr>
        <w:t>（示例）</w:t>
      </w:r>
    </w:p>
    <w:p w14:paraId="6CF0D004">
      <w:pPr>
        <w:widowControl/>
        <w:jc w:val="center"/>
        <w:rPr>
          <w:rFonts w:ascii="方正小标宋简体" w:hAnsi="方正小标宋简体" w:eastAsia="方正小标宋简体" w:cs="Times New Roman"/>
          <w:b/>
          <w:sz w:val="32"/>
        </w:rPr>
      </w:pPr>
      <w:r>
        <w:rPr>
          <w:rFonts w:hint="eastAsia" w:ascii="方正小标宋简体" w:hAnsi="方正小标宋简体" w:eastAsia="方正小标宋简体" w:cs="Times New Roman"/>
          <w:b/>
          <w:sz w:val="32"/>
        </w:rPr>
        <w:t>本科集体荣誉评选展示材料</w:t>
      </w:r>
    </w:p>
    <w:p w14:paraId="6D690FF4">
      <w:pPr>
        <w:rPr>
          <w:rFonts w:ascii="华文行楷" w:hAnsi="宋体" w:eastAsia="华文行楷" w:cs="Times New Roman"/>
          <w:szCs w:val="48"/>
          <w:vertAlign w:val="subscript"/>
        </w:rPr>
      </w:pPr>
    </w:p>
    <w:p w14:paraId="7295F0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一、班团建设情况</w:t>
      </w:r>
    </w:p>
    <w:p w14:paraId="7D2769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班级人数：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  </w:t>
      </w:r>
    </w:p>
    <w:p w14:paraId="6C01B6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入党积极分子人数：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比例：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（积极分子人数/班级人数，此表比例都填百分数）</w:t>
      </w:r>
    </w:p>
    <w:p w14:paraId="18BAA3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党员（含预备）人数：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比例：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（党员人数/班级人数）</w:t>
      </w:r>
    </w:p>
    <w:p w14:paraId="60A196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本学年“三会两制一课”完成情况：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（以院团委公示为准）</w:t>
      </w:r>
    </w:p>
    <w:p w14:paraId="41C7EB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20493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二、学风建设情况</w:t>
      </w:r>
    </w:p>
    <w:p w14:paraId="74ABFD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本学年班级智育成绩平均分：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本学年班级综测前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人数：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</w:t>
      </w:r>
    </w:p>
    <w:p w14:paraId="0517FC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ind w:right="-601" w:rightChars="-286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上学年四（六）级通过人数：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比例：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（通过人数/班级人数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级填四级，其他年级填六级）  </w:t>
      </w:r>
    </w:p>
    <w:p w14:paraId="077D1C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文明宿舍人数：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      比例：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（本学年获文明宿舍人数/班级人数）</w:t>
      </w:r>
    </w:p>
    <w:p w14:paraId="65A92F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星级志愿者人数：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    比例：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（星级志愿者人数/班级人数）</w:t>
      </w:r>
    </w:p>
    <w:p w14:paraId="269F98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3A34E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三、列举本学年最具代表性的班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级活动四项（只列举名称）</w:t>
      </w:r>
    </w:p>
    <w:p w14:paraId="3B1097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ind w:right="-601" w:rightChars="-286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</w:t>
      </w:r>
    </w:p>
    <w:p w14:paraId="068D36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ind w:right="-601" w:rightChars="-286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</w:t>
      </w:r>
    </w:p>
    <w:p w14:paraId="7260EA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ind w:right="-601" w:rightChars="-286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3.</w:t>
      </w:r>
    </w:p>
    <w:p w14:paraId="0B1F30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ind w:right="-601" w:rightChars="-286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4.</w:t>
      </w:r>
    </w:p>
    <w:p w14:paraId="14546B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69B11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textAlignment w:val="auto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四、本学年班级所获集体（团体）荣誉：</w:t>
      </w:r>
    </w:p>
    <w:p w14:paraId="45F090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ind w:right="-601" w:rightChars="-286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1.20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25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年X月，获……，校级；</w:t>
      </w:r>
    </w:p>
    <w:p w14:paraId="304322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ind w:right="-601" w:rightChars="-286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6BF52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ind w:right="-601" w:rightChars="-286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1BB9A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ind w:right="-601" w:rightChars="-286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73E81F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五、本学年班级成员所获荣誉：（校级及以上）</w:t>
      </w:r>
    </w:p>
    <w:p w14:paraId="2B1C28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jc w:val="left"/>
        <w:textAlignment w:val="auto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eastAsia="zh-CN"/>
        </w:rPr>
        <w:t>（一）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学术科研竞赛：</w:t>
      </w:r>
    </w:p>
    <w:p w14:paraId="725312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ind w:right="-601" w:rightChars="-286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1.王小三，张小五（只填写班级成员）：20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24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年X月，获……，国家级；</w:t>
      </w:r>
    </w:p>
    <w:p w14:paraId="188153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7B783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C8369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B438B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textAlignment w:val="auto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eastAsia="zh-CN"/>
        </w:rPr>
        <w:t>（二）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文体或实践活动比赛</w:t>
      </w:r>
    </w:p>
    <w:p w14:paraId="798865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00" w:lineRule="auto"/>
        <w:ind w:right="-601" w:rightChars="-286"/>
        <w:jc w:val="left"/>
        <w:textAlignment w:val="auto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1.张小二：2018年X月，获……，市级；</w:t>
      </w:r>
    </w:p>
    <w:p w14:paraId="262F18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textAlignment w:val="auto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</w:p>
    <w:p w14:paraId="02C489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（注：班级成员所获荣誉共计不超过30条，可按照国家级、省市级、校级由高到低列出，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班级成员在同一团队/项目获同一奖项的请合并填写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）</w:t>
      </w:r>
    </w:p>
    <w:p w14:paraId="42346D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4F714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六、大学期间班级学术科研情况一览表</w:t>
      </w:r>
    </w:p>
    <w:p w14:paraId="307B5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157" w:afterLines="50" w:line="300" w:lineRule="auto"/>
        <w:ind w:right="-601" w:rightChars="-286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截至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列表如下：</w:t>
      </w:r>
    </w:p>
    <w:tbl>
      <w:tblPr>
        <w:tblStyle w:val="8"/>
        <w:tblW w:w="97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3085"/>
        <w:gridCol w:w="1350"/>
        <w:gridCol w:w="1612"/>
        <w:gridCol w:w="2931"/>
      </w:tblGrid>
      <w:tr w14:paraId="78407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83" w:type="dxa"/>
            <w:vAlign w:val="center"/>
          </w:tcPr>
          <w:p w14:paraId="19168B1C"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序号</w:t>
            </w:r>
          </w:p>
        </w:tc>
        <w:tc>
          <w:tcPr>
            <w:tcW w:w="3085" w:type="dxa"/>
            <w:vAlign w:val="center"/>
          </w:tcPr>
          <w:p w14:paraId="10E381DF"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项目名</w:t>
            </w:r>
          </w:p>
        </w:tc>
        <w:tc>
          <w:tcPr>
            <w:tcW w:w="1350" w:type="dxa"/>
            <w:vAlign w:val="center"/>
          </w:tcPr>
          <w:p w14:paraId="02FA138B"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项目级别</w:t>
            </w:r>
          </w:p>
        </w:tc>
        <w:tc>
          <w:tcPr>
            <w:tcW w:w="1612" w:type="dxa"/>
            <w:vAlign w:val="center"/>
          </w:tcPr>
          <w:p w14:paraId="4ECC7291"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项目主持人</w:t>
            </w:r>
          </w:p>
        </w:tc>
        <w:tc>
          <w:tcPr>
            <w:tcW w:w="2931" w:type="dxa"/>
            <w:vAlign w:val="center"/>
          </w:tcPr>
          <w:p w14:paraId="145411ED"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项目参与人；参研情况</w:t>
            </w:r>
          </w:p>
        </w:tc>
      </w:tr>
      <w:tr w14:paraId="67BE0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783" w:type="dxa"/>
            <w:vAlign w:val="center"/>
          </w:tcPr>
          <w:p w14:paraId="5BDA707E"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85" w:type="dxa"/>
            <w:vAlign w:val="center"/>
          </w:tcPr>
          <w:p w14:paraId="661A7534"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200F2728"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校级</w:t>
            </w:r>
          </w:p>
        </w:tc>
        <w:tc>
          <w:tcPr>
            <w:tcW w:w="1612" w:type="dxa"/>
            <w:vAlign w:val="center"/>
          </w:tcPr>
          <w:p w14:paraId="005DE627"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931" w:type="dxa"/>
            <w:vAlign w:val="center"/>
          </w:tcPr>
          <w:p w14:paraId="46667284">
            <w:pPr>
              <w:widowControl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color w:val="A6A6A6" w:themeColor="background1" w:themeShade="A6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6A6A6" w:themeColor="background1" w:themeShade="A6"/>
                <w:sz w:val="24"/>
                <w:szCs w:val="24"/>
              </w:rPr>
              <w:t>本班同学姓名；第X主研；</w:t>
            </w:r>
          </w:p>
          <w:p w14:paraId="2D53179F"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6A6A6" w:themeColor="background1" w:themeShade="A6"/>
                <w:sz w:val="24"/>
                <w:szCs w:val="24"/>
              </w:rPr>
              <w:t>本班同学姓名；第X主研</w:t>
            </w:r>
            <w:r>
              <w:rPr>
                <w:rFonts w:hint="eastAsia" w:asciiTheme="minorEastAsia" w:hAnsiTheme="minorEastAsia" w:cstheme="minorEastAsia"/>
                <w:color w:val="A6A6A6" w:themeColor="background1" w:themeShade="A6"/>
                <w:sz w:val="24"/>
                <w:szCs w:val="24"/>
                <w:lang w:eastAsia="zh-CN"/>
              </w:rPr>
              <w:t>。</w:t>
            </w:r>
          </w:p>
        </w:tc>
      </w:tr>
      <w:tr w14:paraId="5B827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783" w:type="dxa"/>
            <w:vAlign w:val="center"/>
          </w:tcPr>
          <w:p w14:paraId="7FB063C2"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85" w:type="dxa"/>
            <w:vAlign w:val="center"/>
          </w:tcPr>
          <w:p w14:paraId="2CF01585"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11765587"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省级</w:t>
            </w:r>
          </w:p>
        </w:tc>
        <w:tc>
          <w:tcPr>
            <w:tcW w:w="1612" w:type="dxa"/>
            <w:vAlign w:val="center"/>
          </w:tcPr>
          <w:p w14:paraId="03BBD717"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931" w:type="dxa"/>
            <w:vAlign w:val="center"/>
          </w:tcPr>
          <w:p w14:paraId="583745ED"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1B242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783" w:type="dxa"/>
            <w:vAlign w:val="center"/>
          </w:tcPr>
          <w:p w14:paraId="36B2D5AE"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3085" w:type="dxa"/>
            <w:vAlign w:val="center"/>
          </w:tcPr>
          <w:p w14:paraId="05BC358D"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205F24B0"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center"/>
          </w:tcPr>
          <w:p w14:paraId="7D0F2BD5"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931" w:type="dxa"/>
            <w:vAlign w:val="center"/>
          </w:tcPr>
          <w:p w14:paraId="4A11778D"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</w:tbl>
    <w:p w14:paraId="553B2C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（学术科研项目立项即可计入，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班级成员在同一项目获</w:t>
      </w:r>
      <w:r>
        <w:rPr>
          <w:rFonts w:hint="eastAsia" w:asciiTheme="minorEastAsia" w:hAnsiTheme="minorEastAsia" w:cstheme="minor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奖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的请合并填写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）</w:t>
      </w:r>
    </w:p>
    <w:p w14:paraId="5A272EE6">
      <w:pPr>
        <w:spacing w:line="440" w:lineRule="exact"/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vertAlign w:val="subscript"/>
        </w:rPr>
      </w:pPr>
    </w:p>
    <w:p w14:paraId="2C3F05D2">
      <w:pPr>
        <w:spacing w:line="360" w:lineRule="auto"/>
        <w:rPr>
          <w:rFonts w:hint="eastAsia" w:asciiTheme="minorEastAsia" w:hAnsiTheme="minorEastAsia" w:eastAsiaTheme="minorEastAsia" w:cs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七、班级主要事迹</w:t>
      </w:r>
      <w:r>
        <w:rPr>
          <w:rFonts w:hint="eastAsia" w:asciiTheme="minorEastAsia" w:hAnsiTheme="minorEastAsia" w:eastAsiaTheme="minorEastAsia" w:cs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（重点展示班级特色及亮点，300字以内，不附图片。）</w:t>
      </w:r>
    </w:p>
    <w:p w14:paraId="08CF2215">
      <w:pPr>
        <w:spacing w:line="360" w:lineRule="auto"/>
        <w:rPr>
          <w:rFonts w:hint="eastAsia" w:asciiTheme="minorEastAsia" w:hAnsiTheme="minorEastAsia" w:eastAsiaTheme="minorEastAsia" w:cs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D5B3C79">
      <w:pPr>
        <w:spacing w:line="360" w:lineRule="auto"/>
        <w:rPr>
          <w:rFonts w:hint="eastAsia" w:asciiTheme="minorEastAsia" w:hAnsiTheme="minorEastAsia" w:eastAsiaTheme="minorEastAsia" w:cs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02BB452">
      <w:pPr>
        <w:spacing w:line="360" w:lineRule="auto"/>
        <w:rPr>
          <w:rFonts w:hint="eastAsia" w:asciiTheme="minorEastAsia" w:hAnsiTheme="minorEastAsia" w:eastAsiaTheme="minorEastAsia" w:cs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7B15068">
      <w:pPr>
        <w:spacing w:line="360" w:lineRule="auto"/>
        <w:rPr>
          <w:rFonts w:hint="eastAsia" w:asciiTheme="minorEastAsia" w:hAnsiTheme="minorEastAsia" w:eastAsiaTheme="minorEastAsia" w:cs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8667C79">
      <w:pPr>
        <w:spacing w:line="360" w:lineRule="auto"/>
        <w:rPr>
          <w:rFonts w:hint="eastAsia" w:asciiTheme="minorEastAsia" w:hAnsiTheme="minorEastAsia" w:eastAsiaTheme="minorEastAsia" w:cs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EC21C40">
      <w:pPr>
        <w:spacing w:line="360" w:lineRule="auto"/>
        <w:rPr>
          <w:rFonts w:hint="eastAsia" w:asciiTheme="minorEastAsia" w:hAnsiTheme="minorEastAsia" w:eastAsiaTheme="minorEastAsia" w:cs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7C2AB7A">
      <w:pPr>
        <w:spacing w:before="156" w:beforeLines="50" w:after="156" w:afterLines="50" w:line="360" w:lineRule="auto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本班级申请参评西南交通大学本科生集体荣誉称号，并郑重承诺：所提供的数据真实、准确、有效，所列科研成果均符合我校学术道德规范要求。</w:t>
      </w:r>
    </w:p>
    <w:p w14:paraId="18A3843D">
      <w:pPr>
        <w:spacing w:before="156" w:beforeLines="50" w:after="156" w:afterLines="50" w:line="360" w:lineRule="auto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如有虚假行为，本班级愿承担一切责任！                    </w:t>
      </w:r>
    </w:p>
    <w:p w14:paraId="5A2667A3">
      <w:pPr>
        <w:spacing w:before="156" w:beforeLines="50" w:after="156" w:afterLines="50" w:line="276" w:lineRule="auto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34E23EB">
      <w:pPr>
        <w:spacing w:before="156" w:beforeLines="50" w:after="156" w:afterLines="50" w:line="276" w:lineRule="auto"/>
        <w:ind w:firstLine="480" w:firstLineChars="200"/>
        <w:jc w:val="center"/>
        <w:rPr>
          <w:rFonts w:hint="eastAsia" w:asciiTheme="minorEastAsia" w:hAnsiTheme="minorEastAsia" w:eastAsiaTheme="minorEastAsia" w:cstheme="minorEastAsia"/>
          <w:b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        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班长签字：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u w:val="single"/>
        </w:rPr>
        <w:t xml:space="preserve">            </w:t>
      </w:r>
      <w:r>
        <w:rPr>
          <w:rFonts w:hint="eastAsia" w:asciiTheme="minorEastAsia" w:hAnsiTheme="minorEastAsia" w:cstheme="minorEastAsia"/>
          <w:b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u w:val="single"/>
        </w:rPr>
        <w:t xml:space="preserve"> </w:t>
      </w:r>
    </w:p>
    <w:p w14:paraId="56FDF328">
      <w:pPr>
        <w:spacing w:before="156" w:beforeLines="50" w:after="156" w:afterLines="50" w:line="276" w:lineRule="auto"/>
        <w:ind w:firstLine="482" w:firstLineChars="200"/>
        <w:jc w:val="center"/>
        <w:rPr>
          <w:rFonts w:hint="eastAsia" w:asciiTheme="minorEastAsia" w:hAnsiTheme="minorEastAsia" w:eastAsiaTheme="minorEastAsia" w:cstheme="minorEastAsia"/>
          <w:b/>
          <w:sz w:val="24"/>
          <w:szCs w:val="24"/>
          <w:u w:val="single"/>
        </w:rPr>
      </w:pPr>
    </w:p>
    <w:p w14:paraId="7E64E949">
      <w:pPr>
        <w:spacing w:before="156" w:beforeLines="50" w:after="156" w:afterLines="50" w:line="276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 xml:space="preserve">                                 材料审核人签字（辅导员）：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u w:val="single"/>
        </w:rPr>
        <w:t xml:space="preserve">            </w:t>
      </w:r>
      <w:r>
        <w:rPr>
          <w:rFonts w:hint="eastAsia" w:asciiTheme="minorEastAsia" w:hAnsiTheme="minorEastAsia" w:cstheme="minorEastAsia"/>
          <w:b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u w:val="single"/>
        </w:rPr>
        <w:t xml:space="preserve">    </w:t>
      </w:r>
    </w:p>
    <w:sectPr>
      <w:pgSz w:w="11906" w:h="16838"/>
      <w:pgMar w:top="1440" w:right="1080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472CB4F-0FC1-4095-AB9B-AAE19A384D2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5881730A-D9DA-45A3-9D85-E1B4DA8C0347}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3" w:fontKey="{E0BD9570-57FC-4B52-ADD3-25186FB7FF8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k5NzJkNjdkMTYxYTBjYWNkM2ZjZTZhNjU0NzE4YjcifQ=="/>
  </w:docVars>
  <w:rsids>
    <w:rsidRoot w:val="422349E0"/>
    <w:rsid w:val="0004715A"/>
    <w:rsid w:val="000A06F4"/>
    <w:rsid w:val="000B3A55"/>
    <w:rsid w:val="000B61B4"/>
    <w:rsid w:val="000B6ACF"/>
    <w:rsid w:val="001234ED"/>
    <w:rsid w:val="00154C25"/>
    <w:rsid w:val="00165F82"/>
    <w:rsid w:val="001D2DEB"/>
    <w:rsid w:val="001F13EC"/>
    <w:rsid w:val="00232BC5"/>
    <w:rsid w:val="00234607"/>
    <w:rsid w:val="00240697"/>
    <w:rsid w:val="00246E68"/>
    <w:rsid w:val="00295F5B"/>
    <w:rsid w:val="002C1538"/>
    <w:rsid w:val="00301EAA"/>
    <w:rsid w:val="003468C0"/>
    <w:rsid w:val="003612FD"/>
    <w:rsid w:val="00381FD1"/>
    <w:rsid w:val="003A2906"/>
    <w:rsid w:val="00411FA6"/>
    <w:rsid w:val="00414DAF"/>
    <w:rsid w:val="004373C3"/>
    <w:rsid w:val="00442C21"/>
    <w:rsid w:val="00467AC0"/>
    <w:rsid w:val="004B7614"/>
    <w:rsid w:val="004E7AD3"/>
    <w:rsid w:val="004F263A"/>
    <w:rsid w:val="004F5F39"/>
    <w:rsid w:val="00501D10"/>
    <w:rsid w:val="00525076"/>
    <w:rsid w:val="005F2260"/>
    <w:rsid w:val="00620622"/>
    <w:rsid w:val="006307FA"/>
    <w:rsid w:val="006822FA"/>
    <w:rsid w:val="006C7A10"/>
    <w:rsid w:val="006E7919"/>
    <w:rsid w:val="00700234"/>
    <w:rsid w:val="007023E1"/>
    <w:rsid w:val="007361F0"/>
    <w:rsid w:val="007E3176"/>
    <w:rsid w:val="007F7E99"/>
    <w:rsid w:val="00845F18"/>
    <w:rsid w:val="00846D4D"/>
    <w:rsid w:val="00862072"/>
    <w:rsid w:val="00866DE7"/>
    <w:rsid w:val="008717C7"/>
    <w:rsid w:val="008B4239"/>
    <w:rsid w:val="008D5335"/>
    <w:rsid w:val="00900B3F"/>
    <w:rsid w:val="00907C90"/>
    <w:rsid w:val="0093206A"/>
    <w:rsid w:val="00965177"/>
    <w:rsid w:val="009C105D"/>
    <w:rsid w:val="009E37F1"/>
    <w:rsid w:val="00A02C25"/>
    <w:rsid w:val="00A177EC"/>
    <w:rsid w:val="00A8363B"/>
    <w:rsid w:val="00A87373"/>
    <w:rsid w:val="00A9078E"/>
    <w:rsid w:val="00A95821"/>
    <w:rsid w:val="00B15E03"/>
    <w:rsid w:val="00B4776C"/>
    <w:rsid w:val="00BD20AA"/>
    <w:rsid w:val="00BE2F14"/>
    <w:rsid w:val="00C35DA2"/>
    <w:rsid w:val="00D77834"/>
    <w:rsid w:val="00D832D9"/>
    <w:rsid w:val="00D90B18"/>
    <w:rsid w:val="00DF0E44"/>
    <w:rsid w:val="00E24D0A"/>
    <w:rsid w:val="00E93FF2"/>
    <w:rsid w:val="00EB7ED9"/>
    <w:rsid w:val="00EC4FFA"/>
    <w:rsid w:val="00EE7AEE"/>
    <w:rsid w:val="00F33569"/>
    <w:rsid w:val="00F76FDF"/>
    <w:rsid w:val="00FA7071"/>
    <w:rsid w:val="038E3A4E"/>
    <w:rsid w:val="0DC62558"/>
    <w:rsid w:val="115A5B8D"/>
    <w:rsid w:val="124F0693"/>
    <w:rsid w:val="186062E3"/>
    <w:rsid w:val="197A69C4"/>
    <w:rsid w:val="1DCA10D2"/>
    <w:rsid w:val="1F4C2FD6"/>
    <w:rsid w:val="23430B38"/>
    <w:rsid w:val="25176D0C"/>
    <w:rsid w:val="29D32915"/>
    <w:rsid w:val="2B6E6AC6"/>
    <w:rsid w:val="2B777622"/>
    <w:rsid w:val="2C48650D"/>
    <w:rsid w:val="2DC762BF"/>
    <w:rsid w:val="2FE51E1A"/>
    <w:rsid w:val="32186EB1"/>
    <w:rsid w:val="349473B7"/>
    <w:rsid w:val="3BFD0488"/>
    <w:rsid w:val="40073078"/>
    <w:rsid w:val="422349E0"/>
    <w:rsid w:val="46B61944"/>
    <w:rsid w:val="49866673"/>
    <w:rsid w:val="504E7636"/>
    <w:rsid w:val="523E1297"/>
    <w:rsid w:val="5B2B0F22"/>
    <w:rsid w:val="5B4F387E"/>
    <w:rsid w:val="5E806DFC"/>
    <w:rsid w:val="6228746B"/>
    <w:rsid w:val="63546265"/>
    <w:rsid w:val="6CD77244"/>
    <w:rsid w:val="6CE12176"/>
    <w:rsid w:val="6D535020"/>
    <w:rsid w:val="705E7C7E"/>
    <w:rsid w:val="71961C5C"/>
    <w:rsid w:val="733A7FE4"/>
    <w:rsid w:val="741D5B45"/>
    <w:rsid w:val="74D57F01"/>
    <w:rsid w:val="763D720A"/>
    <w:rsid w:val="763E3131"/>
    <w:rsid w:val="77D76E1A"/>
    <w:rsid w:val="7CEC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4"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="Calibri" w:hAnsi="Calibri" w:eastAsia="宋体" w:cs="Times New Roman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semiHidden/>
    <w:unhideWhenUsed/>
    <w:qFormat/>
    <w:uiPriority w:val="0"/>
    <w:pPr>
      <w:jc w:val="left"/>
    </w:pPr>
  </w:style>
  <w:style w:type="paragraph" w:styleId="4">
    <w:name w:val="Balloon Text"/>
    <w:basedOn w:val="1"/>
    <w:link w:val="15"/>
    <w:semiHidden/>
    <w:unhideWhenUsed/>
    <w:qFormat/>
    <w:uiPriority w:val="0"/>
    <w:rPr>
      <w:sz w:val="18"/>
      <w:szCs w:val="18"/>
    </w:rPr>
  </w:style>
  <w:style w:type="paragraph" w:styleId="5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7"/>
    <w:semiHidden/>
    <w:unhideWhenUsed/>
    <w:qFormat/>
    <w:uiPriority w:val="0"/>
    <w:rPr>
      <w:b/>
      <w:bCs/>
    </w:rPr>
  </w:style>
  <w:style w:type="table" w:styleId="9">
    <w:name w:val="Table Grid"/>
    <w:basedOn w:val="8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basedOn w:val="10"/>
    <w:semiHidden/>
    <w:unhideWhenUsed/>
    <w:qFormat/>
    <w:uiPriority w:val="0"/>
    <w:rPr>
      <w:sz w:val="21"/>
      <w:szCs w:val="21"/>
    </w:rPr>
  </w:style>
  <w:style w:type="paragraph" w:customStyle="1" w:styleId="12">
    <w:name w:val="列表段落1"/>
    <w:basedOn w:val="1"/>
    <w:qFormat/>
    <w:uiPriority w:val="34"/>
    <w:pPr>
      <w:ind w:firstLine="420" w:firstLineChars="200"/>
    </w:p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标题 3 字符"/>
    <w:basedOn w:val="10"/>
    <w:link w:val="2"/>
    <w:qFormat/>
    <w:uiPriority w:val="9"/>
    <w:rPr>
      <w:b/>
      <w:bCs/>
      <w:kern w:val="2"/>
      <w:sz w:val="32"/>
      <w:szCs w:val="32"/>
    </w:rPr>
  </w:style>
  <w:style w:type="character" w:customStyle="1" w:styleId="15">
    <w:name w:val="批注框文本 字符"/>
    <w:basedOn w:val="10"/>
    <w:link w:val="4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批注文字 字符"/>
    <w:basedOn w:val="10"/>
    <w:link w:val="3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7">
    <w:name w:val="批注主题 字符"/>
    <w:basedOn w:val="16"/>
    <w:link w:val="7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paragraph" w:customStyle="1" w:styleId="18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9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页脚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33931;&#33993;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Microsoft</Company>
  <Pages>2</Pages>
  <Words>711</Words>
  <Characters>747</Characters>
  <Lines>7</Lines>
  <Paragraphs>2</Paragraphs>
  <TotalTime>11</TotalTime>
  <ScaleCrop>false</ScaleCrop>
  <LinksUpToDate>false</LinksUpToDate>
  <CharactersWithSpaces>1014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2019-10-29T08:45:00Z</dcterms:created>
  <dc:creator>蒋蓉</dc:creator>
  <cp:lastModifiedBy>Sherry</cp:lastModifiedBy>
  <cp:lastPrinted>2022-09-30T01:34:00Z</cp:lastPrinted>
  <dcterms:modified xsi:type="dcterms:W3CDTF">2025-09-29T08:21:59Z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6EEB79F191944DDFA7C76AE6E6312DAF</vt:lpwstr>
  </property>
  <property fmtid="{D5CDD505-2E9C-101B-9397-08002B2CF9AE}" pid="4" name="KSOTemplateDocerSaveRecord">
    <vt:lpwstr>eyJoZGlkIjoiMzEwNTM5NzYwMDRjMzkwZTVkZjY2ODkwMGIxNGU0OTUiLCJ1c2VySWQiOiI0Njc4ODY1NjAifQ==</vt:lpwstr>
  </property>
</Properties>
</file>