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ACC79" w14:textId="77777777" w:rsidR="002E0C6B" w:rsidRDefault="002E0C6B">
      <w:pPr>
        <w:rPr>
          <w:rFonts w:ascii="宋体" w:eastAsia="宋体" w:hAnsi="宋体"/>
          <w:sz w:val="22"/>
          <w:szCs w:val="22"/>
        </w:rPr>
      </w:pPr>
    </w:p>
    <w:p w14:paraId="1CD30F1B" w14:textId="3E00072F" w:rsidR="002E0C6B" w:rsidRDefault="00056A9A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学生干部任职</w:t>
      </w:r>
      <w:r w:rsidR="0056227E">
        <w:rPr>
          <w:rFonts w:ascii="华文中宋" w:eastAsia="华文中宋" w:hAnsi="华文中宋"/>
          <w:sz w:val="44"/>
          <w:szCs w:val="44"/>
        </w:rPr>
        <w:t>证明</w:t>
      </w:r>
    </w:p>
    <w:p w14:paraId="67F74DC8" w14:textId="77777777" w:rsidR="002E0C6B" w:rsidRDefault="002E0C6B">
      <w:pPr>
        <w:rPr>
          <w:rFonts w:ascii="宋体" w:eastAsia="宋体" w:hAnsi="宋体"/>
          <w:sz w:val="22"/>
          <w:szCs w:val="22"/>
        </w:rPr>
      </w:pPr>
    </w:p>
    <w:p w14:paraId="156FDCBB" w14:textId="77777777" w:rsidR="002E0C6B" w:rsidRDefault="0056227E">
      <w:pPr>
        <w:spacing w:line="800" w:lineRule="exact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兹证明：</w:t>
      </w:r>
    </w:p>
    <w:p w14:paraId="7F73BB0F" w14:textId="7B0FEAD4" w:rsidR="002E0C6B" w:rsidRDefault="0056227E">
      <w:pPr>
        <w:wordWrap w:val="0"/>
        <w:autoSpaceDE w:val="0"/>
        <w:autoSpaceDN w:val="0"/>
        <w:spacing w:line="800" w:lineRule="exact"/>
        <w:ind w:firstLine="641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西南交通大学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 </w:t>
      </w:r>
      <w:r>
        <w:rPr>
          <w:rFonts w:ascii="宋体" w:eastAsia="宋体" w:hAnsi="宋体" w:cs="宋体" w:hint="eastAsia"/>
          <w:sz w:val="32"/>
          <w:szCs w:val="32"/>
        </w:rPr>
        <w:t>学院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  </w:t>
      </w:r>
      <w:r>
        <w:rPr>
          <w:rFonts w:ascii="宋体" w:eastAsia="宋体" w:hAnsi="宋体" w:cs="宋体" w:hint="eastAsia"/>
          <w:sz w:val="32"/>
          <w:szCs w:val="32"/>
        </w:rPr>
        <w:t>同学，学号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       </w:t>
      </w:r>
      <w:r>
        <w:rPr>
          <w:rFonts w:ascii="宋体" w:eastAsia="宋体" w:hAnsi="宋体" w:cs="宋体" w:hint="eastAsia"/>
          <w:sz w:val="32"/>
          <w:szCs w:val="32"/>
        </w:rPr>
        <w:t>，</w:t>
      </w:r>
      <w:r>
        <w:rPr>
          <w:rFonts w:ascii="宋体" w:eastAsia="宋体" w:hAnsi="宋体" w:hint="eastAsia"/>
          <w:sz w:val="32"/>
          <w:szCs w:val="32"/>
        </w:rPr>
        <w:t>于</w:t>
      </w:r>
      <w:r w:rsidR="00056A9A">
        <w:rPr>
          <w:rFonts w:ascii="宋体" w:eastAsia="宋体" w:hAnsi="宋体"/>
          <w:sz w:val="32"/>
          <w:szCs w:val="32"/>
        </w:rPr>
        <w:t>2020</w:t>
      </w:r>
      <w:r>
        <w:rPr>
          <w:rFonts w:ascii="宋体" w:eastAsia="宋体" w:hAnsi="宋体" w:hint="eastAsia"/>
          <w:sz w:val="32"/>
          <w:szCs w:val="32"/>
        </w:rPr>
        <w:t>年</w:t>
      </w:r>
      <w:r w:rsidR="00056A9A">
        <w:rPr>
          <w:rFonts w:ascii="宋体" w:eastAsia="宋体" w:hAnsi="宋体" w:hint="eastAsia"/>
          <w:sz w:val="32"/>
          <w:szCs w:val="32"/>
        </w:rPr>
        <w:t>1</w:t>
      </w:r>
      <w:r w:rsidR="00056A9A">
        <w:rPr>
          <w:rFonts w:ascii="宋体" w:eastAsia="宋体" w:hAnsi="宋体"/>
          <w:sz w:val="32"/>
          <w:szCs w:val="32"/>
        </w:rPr>
        <w:t>2</w:t>
      </w:r>
      <w:r>
        <w:rPr>
          <w:rFonts w:ascii="宋体" w:eastAsia="宋体" w:hAnsi="宋体" w:hint="eastAsia"/>
          <w:sz w:val="32"/>
          <w:szCs w:val="32"/>
        </w:rPr>
        <w:t>月</w:t>
      </w:r>
      <w:r w:rsidR="00BB1631">
        <w:rPr>
          <w:rFonts w:ascii="宋体" w:eastAsia="宋体" w:hAnsi="宋体" w:hint="eastAsia"/>
          <w:sz w:val="32"/>
          <w:szCs w:val="32"/>
        </w:rPr>
        <w:t>—</w:t>
      </w:r>
      <w:r>
        <w:rPr>
          <w:rFonts w:ascii="宋体" w:eastAsia="宋体" w:hAnsi="宋体" w:hint="eastAsia"/>
          <w:sz w:val="32"/>
          <w:szCs w:val="32"/>
        </w:rPr>
        <w:t>2</w:t>
      </w:r>
      <w:r>
        <w:rPr>
          <w:rFonts w:ascii="宋体" w:eastAsia="宋体" w:hAnsi="宋体"/>
          <w:sz w:val="32"/>
          <w:szCs w:val="32"/>
        </w:rPr>
        <w:t>02</w:t>
      </w:r>
      <w:r w:rsidR="00056A9A">
        <w:rPr>
          <w:rFonts w:ascii="宋体" w:eastAsia="宋体" w:hAnsi="宋体"/>
          <w:sz w:val="32"/>
          <w:szCs w:val="32"/>
        </w:rPr>
        <w:t>1</w:t>
      </w:r>
      <w:r>
        <w:rPr>
          <w:rFonts w:ascii="宋体" w:eastAsia="宋体" w:hAnsi="宋体" w:hint="eastAsia"/>
          <w:sz w:val="32"/>
          <w:szCs w:val="32"/>
        </w:rPr>
        <w:t>年</w:t>
      </w:r>
      <w:r w:rsidR="00056A9A">
        <w:rPr>
          <w:rFonts w:ascii="宋体" w:eastAsia="宋体" w:hAnsi="宋体" w:hint="eastAsia"/>
          <w:sz w:val="32"/>
          <w:szCs w:val="32"/>
        </w:rPr>
        <w:t>1</w:t>
      </w:r>
      <w:r w:rsidR="00056A9A">
        <w:rPr>
          <w:rFonts w:ascii="宋体" w:eastAsia="宋体" w:hAnsi="宋体"/>
          <w:sz w:val="32"/>
          <w:szCs w:val="32"/>
        </w:rPr>
        <w:t>2</w:t>
      </w:r>
      <w:r>
        <w:rPr>
          <w:rFonts w:ascii="宋体" w:eastAsia="宋体" w:hAnsi="宋体" w:hint="eastAsia"/>
          <w:sz w:val="32"/>
          <w:szCs w:val="32"/>
        </w:rPr>
        <w:t>月担任</w:t>
      </w:r>
      <w:r w:rsidR="00056A9A">
        <w:rPr>
          <w:rFonts w:ascii="宋体" w:eastAsia="宋体" w:hAnsi="宋体" w:hint="eastAsia"/>
          <w:sz w:val="32"/>
          <w:szCs w:val="32"/>
        </w:rPr>
        <w:t>计算机与人工智能</w:t>
      </w:r>
      <w:r>
        <w:rPr>
          <w:rFonts w:ascii="宋体" w:eastAsia="宋体" w:hAnsi="宋体" w:hint="eastAsia"/>
          <w:sz w:val="32"/>
          <w:szCs w:val="32"/>
        </w:rPr>
        <w:t>学院</w:t>
      </w:r>
      <w:r>
        <w:rPr>
          <w:rFonts w:ascii="宋体" w:eastAsia="宋体" w:hAnsi="宋体" w:hint="eastAsia"/>
          <w:sz w:val="32"/>
          <w:szCs w:val="32"/>
          <w:u w:val="single"/>
        </w:rPr>
        <w:t xml:space="preserve">                      </w:t>
      </w:r>
      <w:r w:rsidR="00BB1631">
        <w:rPr>
          <w:rFonts w:ascii="宋体" w:eastAsia="宋体" w:hAnsi="宋体"/>
          <w:sz w:val="32"/>
          <w:szCs w:val="32"/>
          <w:u w:val="single"/>
        </w:rPr>
        <w:t xml:space="preserve">   </w:t>
      </w:r>
      <w:r>
        <w:rPr>
          <w:rFonts w:ascii="宋体" w:eastAsia="宋体" w:hAnsi="宋体" w:hint="eastAsia"/>
          <w:sz w:val="32"/>
          <w:szCs w:val="32"/>
        </w:rPr>
        <w:t>，任</w:t>
      </w:r>
      <w:r w:rsidR="000E3394">
        <w:rPr>
          <w:rFonts w:ascii="宋体" w:eastAsia="宋体" w:hAnsi="宋体" w:hint="eastAsia"/>
          <w:sz w:val="32"/>
          <w:szCs w:val="32"/>
        </w:rPr>
        <w:t>职</w:t>
      </w:r>
      <w:r>
        <w:rPr>
          <w:rFonts w:ascii="宋体" w:eastAsia="宋体" w:hAnsi="宋体" w:hint="eastAsia"/>
          <w:sz w:val="32"/>
          <w:szCs w:val="32"/>
        </w:rPr>
        <w:t>期间表现良好</w:t>
      </w:r>
      <w:r w:rsidR="000E3394">
        <w:rPr>
          <w:rFonts w:ascii="宋体" w:eastAsia="宋体" w:hAnsi="宋体" w:hint="eastAsia"/>
          <w:sz w:val="32"/>
          <w:szCs w:val="32"/>
        </w:rPr>
        <w:t>/优秀</w:t>
      </w:r>
      <w:bookmarkStart w:id="0" w:name="_GoBack"/>
      <w:bookmarkEnd w:id="0"/>
      <w:r>
        <w:rPr>
          <w:rFonts w:ascii="宋体" w:eastAsia="宋体" w:hAnsi="宋体" w:hint="eastAsia"/>
          <w:sz w:val="32"/>
          <w:szCs w:val="32"/>
        </w:rPr>
        <w:t>。</w:t>
      </w:r>
    </w:p>
    <w:p w14:paraId="15DC3972" w14:textId="77777777" w:rsidR="002E0C6B" w:rsidRDefault="0056227E">
      <w:pPr>
        <w:wordWrap w:val="0"/>
        <w:autoSpaceDE w:val="0"/>
        <w:autoSpaceDN w:val="0"/>
        <w:spacing w:line="800" w:lineRule="exact"/>
        <w:ind w:firstLine="641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特此证明。</w:t>
      </w:r>
    </w:p>
    <w:p w14:paraId="1E010B61" w14:textId="6CCC1D46" w:rsidR="002E0C6B" w:rsidRDefault="002E0C6B">
      <w:pPr>
        <w:rPr>
          <w:rFonts w:ascii="宋体" w:eastAsia="宋体" w:hAnsi="宋体" w:cs="宋体"/>
          <w:sz w:val="32"/>
          <w:szCs w:val="40"/>
        </w:rPr>
      </w:pPr>
    </w:p>
    <w:p w14:paraId="6D8C067B" w14:textId="77777777" w:rsidR="000E3394" w:rsidRDefault="000E3394">
      <w:pPr>
        <w:rPr>
          <w:rFonts w:ascii="宋体" w:eastAsia="宋体" w:hAnsi="宋体" w:cs="宋体" w:hint="eastAsia"/>
          <w:sz w:val="32"/>
          <w:szCs w:val="40"/>
        </w:rPr>
      </w:pPr>
    </w:p>
    <w:p w14:paraId="0F811467" w14:textId="777CEBA6" w:rsidR="00BB1631" w:rsidRDefault="000E3394" w:rsidP="000E3394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指导老师签字： </w:t>
      </w:r>
      <w:r>
        <w:rPr>
          <w:rFonts w:ascii="宋体" w:eastAsia="宋体" w:hAnsi="宋体" w:cs="宋体"/>
          <w:sz w:val="32"/>
          <w:szCs w:val="40"/>
        </w:rPr>
        <w:t xml:space="preserve">      </w:t>
      </w:r>
    </w:p>
    <w:p w14:paraId="140E4C0F" w14:textId="77777777" w:rsidR="000E3394" w:rsidRDefault="000E3394" w:rsidP="000E3394">
      <w:pPr>
        <w:ind w:right="640"/>
        <w:rPr>
          <w:rFonts w:ascii="宋体" w:eastAsia="宋体" w:hAnsi="宋体" w:cs="宋体" w:hint="eastAsia"/>
          <w:sz w:val="32"/>
          <w:szCs w:val="40"/>
        </w:rPr>
      </w:pPr>
    </w:p>
    <w:p w14:paraId="291E4382" w14:textId="1EFE123C" w:rsidR="002E0C6B" w:rsidRDefault="00BB1631" w:rsidP="000E3394">
      <w:pPr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>共青团西南交通大学</w:t>
      </w:r>
      <w:r w:rsidR="00056A9A">
        <w:rPr>
          <w:rFonts w:ascii="宋体" w:eastAsia="宋体" w:hAnsi="宋体" w:cs="宋体" w:hint="eastAsia"/>
          <w:sz w:val="32"/>
          <w:szCs w:val="40"/>
        </w:rPr>
        <w:t>计算机与人工智能</w:t>
      </w:r>
      <w:r>
        <w:rPr>
          <w:rFonts w:ascii="宋体" w:eastAsia="宋体" w:hAnsi="宋体" w:cs="宋体" w:hint="eastAsia"/>
          <w:sz w:val="32"/>
          <w:szCs w:val="40"/>
        </w:rPr>
        <w:t>学院委员会</w:t>
      </w:r>
    </w:p>
    <w:p w14:paraId="6540F343" w14:textId="213AEE13" w:rsidR="002E0C6B" w:rsidRDefault="0056227E" w:rsidP="00BB1631">
      <w:pPr>
        <w:wordWrap w:val="0"/>
        <w:ind w:right="320"/>
        <w:jc w:val="right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40"/>
        </w:rPr>
        <w:t>2021年</w:t>
      </w:r>
      <w:r w:rsidR="00056A9A">
        <w:rPr>
          <w:rFonts w:ascii="宋体" w:eastAsia="宋体" w:hAnsi="宋体" w:cs="宋体"/>
          <w:sz w:val="32"/>
          <w:szCs w:val="40"/>
        </w:rPr>
        <w:t>12</w:t>
      </w:r>
      <w:r>
        <w:rPr>
          <w:rFonts w:ascii="宋体" w:eastAsia="宋体" w:hAnsi="宋体" w:cs="宋体" w:hint="eastAsia"/>
          <w:sz w:val="32"/>
          <w:szCs w:val="40"/>
        </w:rPr>
        <w:t>月</w:t>
      </w:r>
      <w:r w:rsidR="000E3394">
        <w:rPr>
          <w:rFonts w:ascii="宋体" w:eastAsia="宋体" w:hAnsi="宋体" w:cs="宋体"/>
          <w:sz w:val="32"/>
          <w:szCs w:val="40"/>
        </w:rPr>
        <w:t xml:space="preserve">  </w:t>
      </w:r>
      <w:r>
        <w:rPr>
          <w:rFonts w:ascii="宋体" w:eastAsia="宋体" w:hAnsi="宋体" w:cs="宋体" w:hint="eastAsia"/>
          <w:sz w:val="32"/>
          <w:szCs w:val="40"/>
        </w:rPr>
        <w:t xml:space="preserve">日 </w:t>
      </w:r>
      <w:r w:rsidR="00BB1631">
        <w:rPr>
          <w:rFonts w:ascii="宋体" w:eastAsia="宋体" w:hAnsi="宋体" w:cs="宋体"/>
          <w:sz w:val="32"/>
          <w:szCs w:val="40"/>
        </w:rPr>
        <w:t xml:space="preserve">     </w:t>
      </w:r>
    </w:p>
    <w:p w14:paraId="07C12E7B" w14:textId="77777777" w:rsidR="002E0C6B" w:rsidRDefault="002E0C6B"/>
    <w:sectPr w:rsidR="002E0C6B">
      <w:headerReference w:type="default" r:id="rId7"/>
      <w:footerReference w:type="even" r:id="rId8"/>
      <w:type w:val="continuous"/>
      <w:pgSz w:w="11900" w:h="16840"/>
      <w:pgMar w:top="1440" w:right="1800" w:bottom="1440" w:left="1800" w:header="567" w:footer="992" w:gutter="0"/>
      <w:pgNumType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85D9A" w14:textId="77777777" w:rsidR="00424FBE" w:rsidRDefault="00424FBE">
      <w:r>
        <w:separator/>
      </w:r>
    </w:p>
  </w:endnote>
  <w:endnote w:type="continuationSeparator" w:id="0">
    <w:p w14:paraId="6F39D8B8" w14:textId="77777777" w:rsidR="00424FBE" w:rsidRDefault="00424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a"/>
      </w:rPr>
      <w:id w:val="284167415"/>
    </w:sdtPr>
    <w:sdtEndPr>
      <w:rPr>
        <w:rStyle w:val="aa"/>
      </w:rPr>
    </w:sdtEndPr>
    <w:sdtContent>
      <w:p w14:paraId="0E686B71" w14:textId="77777777" w:rsidR="002E0C6B" w:rsidRDefault="0056227E">
        <w:pPr>
          <w:pStyle w:val="a5"/>
          <w:framePr w:wrap="around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56EE7A42" w14:textId="77777777" w:rsidR="002E0C6B" w:rsidRDefault="002E0C6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21814" w14:textId="77777777" w:rsidR="00424FBE" w:rsidRDefault="00424FBE">
      <w:r>
        <w:separator/>
      </w:r>
    </w:p>
  </w:footnote>
  <w:footnote w:type="continuationSeparator" w:id="0">
    <w:p w14:paraId="29F12F66" w14:textId="77777777" w:rsidR="00424FBE" w:rsidRDefault="00424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EFEDA" w14:textId="52EC39FA" w:rsidR="002E0C6B" w:rsidRDefault="002E0C6B">
    <w:pP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12B7"/>
    <w:rsid w:val="000474C3"/>
    <w:rsid w:val="00052418"/>
    <w:rsid w:val="00056A9A"/>
    <w:rsid w:val="00096160"/>
    <w:rsid w:val="000C2F44"/>
    <w:rsid w:val="000C4817"/>
    <w:rsid w:val="000E3394"/>
    <w:rsid w:val="00114AEC"/>
    <w:rsid w:val="00117367"/>
    <w:rsid w:val="002B76BF"/>
    <w:rsid w:val="002E0C6B"/>
    <w:rsid w:val="00324E72"/>
    <w:rsid w:val="003373C5"/>
    <w:rsid w:val="003556D7"/>
    <w:rsid w:val="00375E4D"/>
    <w:rsid w:val="003C2C94"/>
    <w:rsid w:val="00424FBE"/>
    <w:rsid w:val="004252E6"/>
    <w:rsid w:val="00435FD2"/>
    <w:rsid w:val="004D0238"/>
    <w:rsid w:val="0056227E"/>
    <w:rsid w:val="005C4464"/>
    <w:rsid w:val="005C6623"/>
    <w:rsid w:val="005C6A61"/>
    <w:rsid w:val="005D0087"/>
    <w:rsid w:val="005D12B7"/>
    <w:rsid w:val="005E333C"/>
    <w:rsid w:val="006011D4"/>
    <w:rsid w:val="0066201F"/>
    <w:rsid w:val="00667D28"/>
    <w:rsid w:val="00682A82"/>
    <w:rsid w:val="0069616D"/>
    <w:rsid w:val="006B4C35"/>
    <w:rsid w:val="006E52D4"/>
    <w:rsid w:val="006F5122"/>
    <w:rsid w:val="007B700D"/>
    <w:rsid w:val="008152A4"/>
    <w:rsid w:val="00895D3A"/>
    <w:rsid w:val="008B726A"/>
    <w:rsid w:val="008C4B87"/>
    <w:rsid w:val="008C55DB"/>
    <w:rsid w:val="0091033D"/>
    <w:rsid w:val="00932597"/>
    <w:rsid w:val="00937930"/>
    <w:rsid w:val="00A22209"/>
    <w:rsid w:val="00A2486C"/>
    <w:rsid w:val="00A5710F"/>
    <w:rsid w:val="00A708A2"/>
    <w:rsid w:val="00A864E7"/>
    <w:rsid w:val="00A908A7"/>
    <w:rsid w:val="00B10CFC"/>
    <w:rsid w:val="00B161C4"/>
    <w:rsid w:val="00B26EE8"/>
    <w:rsid w:val="00B43002"/>
    <w:rsid w:val="00B47566"/>
    <w:rsid w:val="00B4784D"/>
    <w:rsid w:val="00B56E69"/>
    <w:rsid w:val="00B66DED"/>
    <w:rsid w:val="00B75162"/>
    <w:rsid w:val="00BB1631"/>
    <w:rsid w:val="00BE0480"/>
    <w:rsid w:val="00C2581E"/>
    <w:rsid w:val="00C5111E"/>
    <w:rsid w:val="00C515B8"/>
    <w:rsid w:val="00C94A66"/>
    <w:rsid w:val="00CD60C9"/>
    <w:rsid w:val="00D15CDF"/>
    <w:rsid w:val="00D2178C"/>
    <w:rsid w:val="00D27A45"/>
    <w:rsid w:val="00D406D9"/>
    <w:rsid w:val="00D8648D"/>
    <w:rsid w:val="00E171D7"/>
    <w:rsid w:val="00E32FCE"/>
    <w:rsid w:val="00E939DF"/>
    <w:rsid w:val="00EA555C"/>
    <w:rsid w:val="00ED405A"/>
    <w:rsid w:val="00F90DD5"/>
    <w:rsid w:val="00F96A73"/>
    <w:rsid w:val="00FF2916"/>
    <w:rsid w:val="47CF5540"/>
    <w:rsid w:val="687231FE"/>
    <w:rsid w:val="7153424D"/>
    <w:rsid w:val="7A8405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30C221"/>
  <w15:docId w15:val="{321B74D4-8005-45FB-9AE6-3F4B3818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uiPriority w:val="99"/>
    <w:semiHidden/>
    <w:unhideWhenUsed/>
    <w:qFormat/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  <w:rPr>
      <w:szCs w:val="22"/>
    </w:rPr>
  </w:style>
  <w:style w:type="character" w:customStyle="1" w:styleId="a4">
    <w:name w:val="批注框文本 字符"/>
    <w:link w:val="a3"/>
    <w:uiPriority w:val="99"/>
    <w:semiHidden/>
    <w:qFormat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zhouyijie\Desktop\&#27169;&#26495;\&#22242;&#22996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团委模板</Template>
  <TotalTime>7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yijie</dc:creator>
  <cp:lastModifiedBy>徐洁</cp:lastModifiedBy>
  <cp:revision>16</cp:revision>
  <cp:lastPrinted>2020-01-31T07:06:00Z</cp:lastPrinted>
  <dcterms:created xsi:type="dcterms:W3CDTF">2020-05-13T16:16:00Z</dcterms:created>
  <dcterms:modified xsi:type="dcterms:W3CDTF">2021-12-13T09:41:00Z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DCA2DC7E1F5641BA9D9A6A9FD6E638E0</vt:lpwstr>
  </property>
</Properties>
</file>