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ADEA8" w14:textId="3B2679BB" w:rsidR="00ED4C39" w:rsidRDefault="00ED4C39">
      <w:pPr>
        <w:rPr>
          <w:rFonts w:ascii="宋体" w:eastAsia="宋体" w:hAnsi="宋体"/>
          <w:sz w:val="22"/>
          <w:szCs w:val="22"/>
        </w:rPr>
      </w:pPr>
    </w:p>
    <w:p w14:paraId="4E18D512" w14:textId="77777777" w:rsidR="000C1FE6" w:rsidRDefault="000C1FE6">
      <w:pPr>
        <w:rPr>
          <w:rFonts w:ascii="宋体" w:eastAsia="宋体" w:hAnsi="宋体"/>
          <w:sz w:val="22"/>
          <w:szCs w:val="22"/>
        </w:rPr>
      </w:pPr>
    </w:p>
    <w:p w14:paraId="69DCC897" w14:textId="77777777" w:rsidR="00ED4C39" w:rsidRDefault="00353A3F">
      <w:pPr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“青年大学习”情况</w:t>
      </w:r>
      <w:r>
        <w:rPr>
          <w:rFonts w:ascii="华文中宋" w:eastAsia="华文中宋" w:hAnsi="华文中宋"/>
          <w:sz w:val="44"/>
          <w:szCs w:val="44"/>
        </w:rPr>
        <w:t>证明</w:t>
      </w:r>
    </w:p>
    <w:p w14:paraId="560848D5" w14:textId="77777777" w:rsidR="00ED4C39" w:rsidRDefault="00ED4C39">
      <w:pPr>
        <w:rPr>
          <w:rFonts w:ascii="宋体" w:eastAsia="宋体" w:hAnsi="宋体"/>
          <w:sz w:val="22"/>
          <w:szCs w:val="22"/>
        </w:rPr>
      </w:pPr>
    </w:p>
    <w:p w14:paraId="16DEF683" w14:textId="77777777" w:rsidR="00ED4C39" w:rsidRDefault="00353A3F">
      <w:pPr>
        <w:spacing w:line="800" w:lineRule="exac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兹证明：</w:t>
      </w:r>
    </w:p>
    <w:p w14:paraId="02A3BEFC" w14:textId="481022A3" w:rsidR="00ED4C39" w:rsidRDefault="00353A3F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西南交通大学</w:t>
      </w:r>
      <w:r w:rsidR="00222C22">
        <w:rPr>
          <w:rFonts w:ascii="宋体" w:eastAsia="宋体" w:hAnsi="宋体" w:hint="eastAsia"/>
          <w:sz w:val="32"/>
          <w:szCs w:val="32"/>
        </w:rPr>
        <w:t>计算机与人工智能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</w:t>
      </w:r>
      <w:r w:rsidR="000C1FE6">
        <w:rPr>
          <w:rFonts w:ascii="宋体" w:eastAsia="宋体" w:hAnsi="宋体"/>
          <w:sz w:val="32"/>
          <w:szCs w:val="32"/>
        </w:rPr>
        <w:t>2021</w:t>
      </w:r>
      <w:r w:rsidR="00F23B09">
        <w:rPr>
          <w:rFonts w:ascii="宋体" w:eastAsia="宋体" w:hAnsi="宋体" w:hint="eastAsia"/>
          <w:sz w:val="32"/>
          <w:szCs w:val="32"/>
        </w:rPr>
        <w:t>-</w:t>
      </w:r>
      <w:r w:rsidR="00F23B09">
        <w:rPr>
          <w:rFonts w:ascii="宋体" w:eastAsia="宋体" w:hAnsi="宋体"/>
          <w:sz w:val="32"/>
          <w:szCs w:val="32"/>
        </w:rPr>
        <w:t>202</w:t>
      </w:r>
      <w:r w:rsidR="000C1FE6">
        <w:rPr>
          <w:rFonts w:ascii="宋体" w:eastAsia="宋体" w:hAnsi="宋体"/>
          <w:sz w:val="32"/>
          <w:szCs w:val="32"/>
        </w:rPr>
        <w:t>2</w:t>
      </w:r>
      <w:r w:rsidR="00F23B09">
        <w:rPr>
          <w:rFonts w:ascii="宋体" w:eastAsia="宋体" w:hAnsi="宋体" w:hint="eastAsia"/>
          <w:sz w:val="32"/>
          <w:szCs w:val="32"/>
        </w:rPr>
        <w:t>学年第</w:t>
      </w:r>
      <w:r w:rsidR="00222C22">
        <w:rPr>
          <w:rFonts w:ascii="宋体" w:eastAsia="宋体" w:hAnsi="宋体" w:hint="eastAsia"/>
          <w:sz w:val="32"/>
          <w:szCs w:val="32"/>
        </w:rPr>
        <w:t>二</w:t>
      </w:r>
      <w:r w:rsidR="00F23B09">
        <w:rPr>
          <w:rFonts w:ascii="宋体" w:eastAsia="宋体" w:hAnsi="宋体" w:hint="eastAsia"/>
          <w:sz w:val="32"/>
          <w:szCs w:val="32"/>
        </w:rPr>
        <w:t>学期</w:t>
      </w:r>
      <w:r>
        <w:rPr>
          <w:rFonts w:ascii="宋体" w:eastAsia="宋体" w:hAnsi="宋体" w:hint="eastAsia"/>
          <w:sz w:val="32"/>
          <w:szCs w:val="32"/>
        </w:rPr>
        <w:t>每期“青年大学习”均已完成。</w:t>
      </w:r>
    </w:p>
    <w:p w14:paraId="5EE27049" w14:textId="77777777" w:rsidR="00ED4C39" w:rsidRDefault="00353A3F">
      <w:pPr>
        <w:wordWrap w:val="0"/>
        <w:autoSpaceDE w:val="0"/>
        <w:autoSpaceDN w:val="0"/>
        <w:spacing w:line="800" w:lineRule="exact"/>
        <w:ind w:firstLine="641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特此证明。</w:t>
      </w:r>
    </w:p>
    <w:p w14:paraId="2FFA76D7" w14:textId="77A4B7DD" w:rsidR="00ED4C39" w:rsidRDefault="00222C22" w:rsidP="00222C22">
      <w:pPr>
        <w:wordWrap w:val="0"/>
        <w:autoSpaceDE w:val="0"/>
        <w:autoSpaceDN w:val="0"/>
        <w:spacing w:line="800" w:lineRule="exact"/>
        <w:ind w:right="1280" w:firstLine="64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 xml:space="preserve">团支部书记（签字）： </w:t>
      </w:r>
      <w:r>
        <w:rPr>
          <w:rFonts w:ascii="宋体" w:eastAsia="宋体" w:hAnsi="宋体"/>
          <w:sz w:val="32"/>
          <w:szCs w:val="32"/>
        </w:rPr>
        <w:t xml:space="preserve">   </w:t>
      </w:r>
    </w:p>
    <w:p w14:paraId="36ADEA2D" w14:textId="77777777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学院签章：            </w:t>
      </w:r>
    </w:p>
    <w:p w14:paraId="48FD928B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42EBC24D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6989DBB6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68BEC9DA" w14:textId="77777777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校团委签章：          </w:t>
      </w:r>
    </w:p>
    <w:p w14:paraId="7A52B03F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51404AFC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2A89872E" w14:textId="77777777" w:rsidR="00ED4C39" w:rsidRDefault="00ED4C39">
      <w:pPr>
        <w:jc w:val="right"/>
        <w:rPr>
          <w:rFonts w:ascii="宋体" w:eastAsia="宋体" w:hAnsi="宋体" w:cs="宋体"/>
          <w:sz w:val="32"/>
          <w:szCs w:val="40"/>
        </w:rPr>
      </w:pPr>
    </w:p>
    <w:p w14:paraId="7913BD2F" w14:textId="5EFC0452" w:rsidR="00ED4C39" w:rsidRDefault="00353A3F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>202</w:t>
      </w:r>
      <w:r w:rsidR="00222C22">
        <w:rPr>
          <w:rFonts w:ascii="宋体" w:eastAsia="宋体" w:hAnsi="宋体" w:cs="宋体"/>
          <w:sz w:val="32"/>
          <w:szCs w:val="40"/>
        </w:rPr>
        <w:t>2</w:t>
      </w:r>
      <w:r>
        <w:rPr>
          <w:rFonts w:ascii="宋体" w:eastAsia="宋体" w:hAnsi="宋体" w:cs="宋体" w:hint="eastAsia"/>
          <w:sz w:val="32"/>
          <w:szCs w:val="40"/>
        </w:rPr>
        <w:t xml:space="preserve">年    </w:t>
      </w:r>
      <w:bookmarkStart w:id="0" w:name="_GoBack"/>
      <w:bookmarkEnd w:id="0"/>
      <w:r>
        <w:rPr>
          <w:rFonts w:ascii="宋体" w:eastAsia="宋体" w:hAnsi="宋体" w:cs="宋体" w:hint="eastAsia"/>
          <w:sz w:val="32"/>
          <w:szCs w:val="40"/>
        </w:rPr>
        <w:t xml:space="preserve"> 月     日 </w:t>
      </w:r>
    </w:p>
    <w:sectPr w:rsidR="00ED4C39">
      <w:headerReference w:type="default" r:id="rId7"/>
      <w:footerReference w:type="even" r:id="rId8"/>
      <w:type w:val="continuous"/>
      <w:pgSz w:w="11900" w:h="16840"/>
      <w:pgMar w:top="1440" w:right="1800" w:bottom="1440" w:left="1800" w:header="567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85CD2" w14:textId="77777777" w:rsidR="007E7187" w:rsidRDefault="007E7187">
      <w:r>
        <w:separator/>
      </w:r>
    </w:p>
  </w:endnote>
  <w:endnote w:type="continuationSeparator" w:id="0">
    <w:p w14:paraId="2AFCA556" w14:textId="77777777" w:rsidR="007E7187" w:rsidRDefault="007E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a"/>
      </w:rPr>
      <w:id w:val="284167415"/>
    </w:sdtPr>
    <w:sdtEndPr>
      <w:rPr>
        <w:rStyle w:val="aa"/>
      </w:rPr>
    </w:sdtEndPr>
    <w:sdtContent>
      <w:p w14:paraId="7D2CCD7A" w14:textId="77777777" w:rsidR="00ED4C39" w:rsidRDefault="00353A3F">
        <w:pPr>
          <w:pStyle w:val="a5"/>
          <w:framePr w:wrap="around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3AD3B0AA" w14:textId="77777777" w:rsidR="00ED4C39" w:rsidRDefault="00ED4C3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CD2D6" w14:textId="77777777" w:rsidR="007E7187" w:rsidRDefault="007E7187">
      <w:r>
        <w:separator/>
      </w:r>
    </w:p>
  </w:footnote>
  <w:footnote w:type="continuationSeparator" w:id="0">
    <w:p w14:paraId="4762C722" w14:textId="77777777" w:rsidR="007E7187" w:rsidRDefault="007E7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ABEEE" w14:textId="507532B0" w:rsidR="00ED4C39" w:rsidRDefault="00ED4C39"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18"/>
    <w:rsid w:val="00052418"/>
    <w:rsid w:val="00096160"/>
    <w:rsid w:val="000C1FE6"/>
    <w:rsid w:val="000C4817"/>
    <w:rsid w:val="00114AEC"/>
    <w:rsid w:val="00117367"/>
    <w:rsid w:val="00222C22"/>
    <w:rsid w:val="002B76BF"/>
    <w:rsid w:val="00324E72"/>
    <w:rsid w:val="003373C5"/>
    <w:rsid w:val="0034487D"/>
    <w:rsid w:val="00353A3F"/>
    <w:rsid w:val="003556D7"/>
    <w:rsid w:val="00375E4D"/>
    <w:rsid w:val="003C2C94"/>
    <w:rsid w:val="004252E6"/>
    <w:rsid w:val="004D0238"/>
    <w:rsid w:val="005C4464"/>
    <w:rsid w:val="005C6623"/>
    <w:rsid w:val="005C6A61"/>
    <w:rsid w:val="005D0087"/>
    <w:rsid w:val="005E333C"/>
    <w:rsid w:val="00667D28"/>
    <w:rsid w:val="00682A82"/>
    <w:rsid w:val="0069616D"/>
    <w:rsid w:val="006B4C35"/>
    <w:rsid w:val="006E52D4"/>
    <w:rsid w:val="006F5122"/>
    <w:rsid w:val="007C27DC"/>
    <w:rsid w:val="007E7187"/>
    <w:rsid w:val="008152A4"/>
    <w:rsid w:val="008835AA"/>
    <w:rsid w:val="00895D3A"/>
    <w:rsid w:val="008B726A"/>
    <w:rsid w:val="008C4B87"/>
    <w:rsid w:val="008C55DB"/>
    <w:rsid w:val="00932597"/>
    <w:rsid w:val="00937930"/>
    <w:rsid w:val="009B17CB"/>
    <w:rsid w:val="00A22209"/>
    <w:rsid w:val="00A54C18"/>
    <w:rsid w:val="00A708A2"/>
    <w:rsid w:val="00A864E7"/>
    <w:rsid w:val="00A908A7"/>
    <w:rsid w:val="00A97D3F"/>
    <w:rsid w:val="00B10CFC"/>
    <w:rsid w:val="00B1510C"/>
    <w:rsid w:val="00B161C4"/>
    <w:rsid w:val="00B26EE8"/>
    <w:rsid w:val="00B275F7"/>
    <w:rsid w:val="00B43002"/>
    <w:rsid w:val="00B47566"/>
    <w:rsid w:val="00B4784D"/>
    <w:rsid w:val="00B56E69"/>
    <w:rsid w:val="00B66DED"/>
    <w:rsid w:val="00B75162"/>
    <w:rsid w:val="00BE0480"/>
    <w:rsid w:val="00C2581E"/>
    <w:rsid w:val="00C5111E"/>
    <w:rsid w:val="00C515B8"/>
    <w:rsid w:val="00C94A66"/>
    <w:rsid w:val="00CD60C9"/>
    <w:rsid w:val="00CF7ED8"/>
    <w:rsid w:val="00D15CDF"/>
    <w:rsid w:val="00D2178C"/>
    <w:rsid w:val="00D27A45"/>
    <w:rsid w:val="00D406D9"/>
    <w:rsid w:val="00D64C75"/>
    <w:rsid w:val="00D8648D"/>
    <w:rsid w:val="00DA58FD"/>
    <w:rsid w:val="00E171D7"/>
    <w:rsid w:val="00E32FCE"/>
    <w:rsid w:val="00E939DF"/>
    <w:rsid w:val="00EA555C"/>
    <w:rsid w:val="00ED4C39"/>
    <w:rsid w:val="00F23B09"/>
    <w:rsid w:val="00F32B8C"/>
    <w:rsid w:val="00F8289F"/>
    <w:rsid w:val="00F90DD5"/>
    <w:rsid w:val="00F96A73"/>
    <w:rsid w:val="00FF2916"/>
    <w:rsid w:val="1D6A7A7F"/>
    <w:rsid w:val="2833242C"/>
    <w:rsid w:val="40F65293"/>
    <w:rsid w:val="52A74E5E"/>
    <w:rsid w:val="574D5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33F6A6"/>
  <w15:docId w15:val="{30F8AC4B-9B93-4EBB-B0F1-DFE362D0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uiPriority w:val="99"/>
    <w:semiHidden/>
    <w:unhideWhenUsed/>
    <w:qFormat/>
  </w:style>
  <w:style w:type="character" w:customStyle="1" w:styleId="a8">
    <w:name w:val="页眉 字符"/>
    <w:link w:val="a7"/>
    <w:uiPriority w:val="99"/>
    <w:qFormat/>
    <w:rPr>
      <w:sz w:val="18"/>
      <w:szCs w:val="18"/>
    </w:rPr>
  </w:style>
  <w:style w:type="character" w:customStyle="1" w:styleId="a6">
    <w:name w:val="页脚 字符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a4">
    <w:name w:val="批注框文本 字符"/>
    <w:link w:val="a3"/>
    <w:uiPriority w:val="99"/>
    <w:semiHidden/>
    <w:qFormat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团委模板</Template>
  <TotalTime>5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yijie</dc:creator>
  <cp:lastModifiedBy>徐洁</cp:lastModifiedBy>
  <cp:revision>8</cp:revision>
  <cp:lastPrinted>2020-01-31T07:06:00Z</cp:lastPrinted>
  <dcterms:created xsi:type="dcterms:W3CDTF">2020-05-13T16:12:00Z</dcterms:created>
  <dcterms:modified xsi:type="dcterms:W3CDTF">2022-05-29T03:02:00Z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08039256F2284FC8B9F58F2EFD8DCFCE</vt:lpwstr>
  </property>
</Properties>
</file>