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C01A1">
      <w:pPr>
        <w:rPr>
          <w:rFonts w:ascii="宋体" w:hAnsi="宋体" w:eastAsia="宋体"/>
          <w:sz w:val="22"/>
          <w:szCs w:val="22"/>
        </w:rPr>
      </w:pPr>
    </w:p>
    <w:p w14:paraId="6C7A3840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ascii="华文中宋" w:hAnsi="华文中宋" w:eastAsia="华文中宋"/>
          <w:sz w:val="44"/>
          <w:szCs w:val="44"/>
        </w:rPr>
        <w:t>证 明</w:t>
      </w:r>
    </w:p>
    <w:p w14:paraId="2092C910">
      <w:pPr>
        <w:rPr>
          <w:rFonts w:ascii="宋体" w:hAnsi="宋体" w:eastAsia="宋体"/>
          <w:sz w:val="22"/>
          <w:szCs w:val="22"/>
        </w:rPr>
      </w:pPr>
    </w:p>
    <w:p w14:paraId="3DFA5C94">
      <w:pPr>
        <w:spacing w:line="800" w:lineRule="exac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兹证明：</w:t>
      </w:r>
    </w:p>
    <w:p w14:paraId="798C2AD9"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西南交通大学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/>
          <w:sz w:val="32"/>
          <w:szCs w:val="32"/>
        </w:rPr>
        <w:t>于2</w:t>
      </w:r>
      <w:r>
        <w:rPr>
          <w:rFonts w:ascii="宋体" w:hAnsi="宋体" w:eastAsia="宋体"/>
          <w:sz w:val="32"/>
          <w:szCs w:val="32"/>
        </w:rPr>
        <w:t>0</w:t>
      </w:r>
      <w:r>
        <w:rPr>
          <w:rFonts w:hint="eastAsia" w:ascii="宋体" w:hAnsi="宋体" w:eastAsia="宋体"/>
          <w:sz w:val="32"/>
          <w:szCs w:val="32"/>
        </w:rPr>
        <w:t>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/>
          <w:sz w:val="32"/>
          <w:szCs w:val="32"/>
        </w:rPr>
        <w:t>月——2</w:t>
      </w:r>
      <w:r>
        <w:rPr>
          <w:rFonts w:ascii="宋体" w:hAnsi="宋体" w:eastAsia="宋体"/>
          <w:sz w:val="32"/>
          <w:szCs w:val="32"/>
        </w:rPr>
        <w:t>02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/>
          <w:sz w:val="32"/>
          <w:szCs w:val="32"/>
        </w:rPr>
        <w:t>年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/>
          <w:sz w:val="32"/>
          <w:szCs w:val="32"/>
        </w:rPr>
        <w:t>月担任数学学院</w:t>
      </w:r>
      <w:r>
        <w:rPr>
          <w:rFonts w:hint="eastAsia" w:ascii="宋体" w:hAnsi="宋体" w:eastAsia="宋体"/>
          <w:sz w:val="32"/>
          <w:szCs w:val="32"/>
          <w:u w:val="single"/>
        </w:rPr>
        <w:t xml:space="preserve">                      </w:t>
      </w:r>
      <w:r>
        <w:rPr>
          <w:rFonts w:ascii="宋体" w:hAnsi="宋体" w:eastAsia="宋体"/>
          <w:sz w:val="32"/>
          <w:szCs w:val="32"/>
          <w:u w:val="single"/>
        </w:rPr>
        <w:t xml:space="preserve">    </w:t>
      </w:r>
      <w:r>
        <w:rPr>
          <w:rFonts w:hint="eastAsia" w:ascii="宋体" w:hAnsi="宋体" w:eastAsia="宋体"/>
          <w:sz w:val="32"/>
          <w:szCs w:val="32"/>
        </w:rPr>
        <w:t>，任期期间表现良好。</w:t>
      </w:r>
    </w:p>
    <w:p w14:paraId="314EA14F"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特此证明。</w:t>
      </w:r>
    </w:p>
    <w:p w14:paraId="4BC99002">
      <w:pPr>
        <w:rPr>
          <w:rFonts w:ascii="宋体" w:hAnsi="宋体" w:eastAsia="宋体" w:cs="宋体"/>
          <w:sz w:val="32"/>
          <w:szCs w:val="40"/>
        </w:rPr>
      </w:pPr>
    </w:p>
    <w:p w14:paraId="449E1FA3">
      <w:pPr>
        <w:rPr>
          <w:rFonts w:hint="eastAsia" w:ascii="宋体" w:hAnsi="宋体" w:eastAsia="宋体" w:cs="宋体"/>
          <w:sz w:val="32"/>
          <w:szCs w:val="40"/>
        </w:rPr>
      </w:pPr>
    </w:p>
    <w:p w14:paraId="29C8EEB9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共青团西南交通大学数学学院委员会</w:t>
      </w:r>
    </w:p>
    <w:p w14:paraId="664A2B3A">
      <w:pPr>
        <w:wordWrap w:val="0"/>
        <w:ind w:right="320"/>
        <w:jc w:val="right"/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32"/>
          <w:szCs w:val="40"/>
        </w:rPr>
        <w:t>202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40"/>
        </w:rPr>
        <w:t>年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12</w:t>
      </w:r>
      <w:r>
        <w:rPr>
          <w:rFonts w:hint="eastAsia" w:ascii="宋体" w:hAnsi="宋体" w:eastAsia="宋体" w:cs="宋体"/>
          <w:sz w:val="32"/>
          <w:szCs w:val="40"/>
        </w:rPr>
        <w:t>月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7</w:t>
      </w:r>
      <w:r>
        <w:rPr>
          <w:rFonts w:hint="eastAsia" w:ascii="宋体" w:hAnsi="宋体" w:eastAsia="宋体" w:cs="宋体"/>
          <w:sz w:val="32"/>
          <w:szCs w:val="40"/>
        </w:rPr>
        <w:t xml:space="preserve">日 </w:t>
      </w:r>
      <w:bookmarkStart w:id="0" w:name="_GoBack"/>
      <w:bookmarkEnd w:id="0"/>
    </w:p>
    <w:sectPr>
      <w:headerReference r:id="rId3" w:type="default"/>
      <w:footerReference r:id="rId4" w:type="even"/>
      <w:type w:val="continuous"/>
      <w:pgSz w:w="11900" w:h="16840"/>
      <w:pgMar w:top="1440" w:right="1800" w:bottom="1440" w:left="1800" w:header="567" w:footer="992" w:gutter="0"/>
      <w:pgNumType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284167415"/>
    </w:sdtPr>
    <w:sdtEndPr>
      <w:rPr>
        <w:rStyle w:val="8"/>
      </w:rPr>
    </w:sdtEndPr>
    <w:sdtContent>
      <w:p w14:paraId="1AB29B74">
        <w:pPr>
          <w:pStyle w:val="3"/>
          <w:framePr w:wrap="around" w:vAnchor="text" w:hAnchor="margin" w:xAlign="right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 w14:paraId="3AB36BBD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40D1">
    <w:pPr>
      <w:jc w:val="lef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3067050</wp:posOffset>
          </wp:positionH>
          <wp:positionV relativeFrom="paragraph">
            <wp:posOffset>8255</wp:posOffset>
          </wp:positionV>
          <wp:extent cx="2631440" cy="857250"/>
          <wp:effectExtent l="0" t="0" r="0" b="0"/>
          <wp:wrapTopAndBottom/>
          <wp:docPr id="1" name="图片 7" descr="图片包含 游戏机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7" descr="图片包含 游戏机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461"/>
                  <a:stretch>
                    <a:fillRect/>
                  </a:stretch>
                </pic:blipFill>
                <pic:spPr>
                  <a:xfrm>
                    <a:off x="0" y="0"/>
                    <a:ext cx="263144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1061085" cy="895350"/>
          <wp:effectExtent l="0" t="0" r="0" b="0"/>
          <wp:docPr id="2" name="图片 2" descr="图片包含 游戏机, 标志, 停止, 灯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包含 游戏机, 标志, 停止, 灯&#10;&#10;描述已自动生成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19"/>
                  <a:stretch>
                    <a:fillRect/>
                  </a:stretch>
                </pic:blipFill>
                <pic:spPr>
                  <a:xfrm>
                    <a:off x="0" y="0"/>
                    <a:ext cx="1113032" cy="93918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MDhkMGJiMTRhMDg5NDNlYzdmZGJjMDhjMjBlZjgifQ=="/>
  </w:docVars>
  <w:rsids>
    <w:rsidRoot w:val="005D12B7"/>
    <w:rsid w:val="000474C3"/>
    <w:rsid w:val="00052418"/>
    <w:rsid w:val="00096160"/>
    <w:rsid w:val="000C2F44"/>
    <w:rsid w:val="000C4817"/>
    <w:rsid w:val="00114AEC"/>
    <w:rsid w:val="00117367"/>
    <w:rsid w:val="002B76BF"/>
    <w:rsid w:val="002E0C6B"/>
    <w:rsid w:val="00324E72"/>
    <w:rsid w:val="003373C5"/>
    <w:rsid w:val="003556D7"/>
    <w:rsid w:val="00375E4D"/>
    <w:rsid w:val="003C2C94"/>
    <w:rsid w:val="004252E6"/>
    <w:rsid w:val="004D0238"/>
    <w:rsid w:val="0056227E"/>
    <w:rsid w:val="005C4464"/>
    <w:rsid w:val="005C6623"/>
    <w:rsid w:val="005C6A61"/>
    <w:rsid w:val="005D0087"/>
    <w:rsid w:val="005D12B7"/>
    <w:rsid w:val="005E333C"/>
    <w:rsid w:val="006011D4"/>
    <w:rsid w:val="0066201F"/>
    <w:rsid w:val="00667D28"/>
    <w:rsid w:val="00682A82"/>
    <w:rsid w:val="0069616D"/>
    <w:rsid w:val="006B4C35"/>
    <w:rsid w:val="006E52D4"/>
    <w:rsid w:val="006F5122"/>
    <w:rsid w:val="007B700D"/>
    <w:rsid w:val="008152A4"/>
    <w:rsid w:val="00895D3A"/>
    <w:rsid w:val="008B726A"/>
    <w:rsid w:val="008C4B87"/>
    <w:rsid w:val="008C55DB"/>
    <w:rsid w:val="0091033D"/>
    <w:rsid w:val="00932597"/>
    <w:rsid w:val="00937930"/>
    <w:rsid w:val="00A22209"/>
    <w:rsid w:val="00A2486C"/>
    <w:rsid w:val="00A5710F"/>
    <w:rsid w:val="00A708A2"/>
    <w:rsid w:val="00A864E7"/>
    <w:rsid w:val="00A908A7"/>
    <w:rsid w:val="00B10CFC"/>
    <w:rsid w:val="00B161C4"/>
    <w:rsid w:val="00B26EE8"/>
    <w:rsid w:val="00B43002"/>
    <w:rsid w:val="00B47566"/>
    <w:rsid w:val="00B4784D"/>
    <w:rsid w:val="00B56E69"/>
    <w:rsid w:val="00B66DED"/>
    <w:rsid w:val="00B75162"/>
    <w:rsid w:val="00BB1631"/>
    <w:rsid w:val="00BE0480"/>
    <w:rsid w:val="00C2581E"/>
    <w:rsid w:val="00C5111E"/>
    <w:rsid w:val="00C515B8"/>
    <w:rsid w:val="00C94A66"/>
    <w:rsid w:val="00CD60C9"/>
    <w:rsid w:val="00D15CDF"/>
    <w:rsid w:val="00D2178C"/>
    <w:rsid w:val="00D27A45"/>
    <w:rsid w:val="00D406D9"/>
    <w:rsid w:val="00D8648D"/>
    <w:rsid w:val="00E171D7"/>
    <w:rsid w:val="00E32FCE"/>
    <w:rsid w:val="00E939DF"/>
    <w:rsid w:val="00EA555C"/>
    <w:rsid w:val="00F90DD5"/>
    <w:rsid w:val="00F96A73"/>
    <w:rsid w:val="00FF2916"/>
    <w:rsid w:val="0C275BEB"/>
    <w:rsid w:val="106E2676"/>
    <w:rsid w:val="23ED047C"/>
    <w:rsid w:val="36565923"/>
    <w:rsid w:val="47CF5540"/>
    <w:rsid w:val="4E886B83"/>
    <w:rsid w:val="687231FE"/>
    <w:rsid w:val="7153424D"/>
    <w:rsid w:val="7A8405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2">
    <w:name w:val="批注框文本 字符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Pages>1</Pages>
  <Words>74</Words>
  <Characters>85</Characters>
  <Lines>1</Lines>
  <Paragraphs>1</Paragraphs>
  <TotalTime>7</TotalTime>
  <ScaleCrop>false</ScaleCrop>
  <LinksUpToDate>false</LinksUpToDate>
  <CharactersWithSpaces>163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2020-05-13T16:16:00Z</dcterms:created>
  <dc:creator>yijie</dc:creator>
  <cp:lastModifiedBy>..z..</cp:lastModifiedBy>
  <cp:lastPrinted>2020-01-31T07:06:00Z</cp:lastPrinted>
  <dcterms:modified xsi:type="dcterms:W3CDTF">2025-12-08T13:25:40Z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C6A85B01BB5442D490800EDB4B56539E_13</vt:lpwstr>
  </property>
  <property fmtid="{D5CDD505-2E9C-101B-9397-08002B2CF9AE}" pid="4" name="KSOTemplateDocerSaveRecord">
    <vt:lpwstr>eyJoZGlkIjoiODgyMWNkZmRlMzZkZWU3ZjhlNDk2MzUzOWY4YTMwMzIiLCJ1c2VySWQiOiIxMDU4NTgzOTEyIn0=</vt:lpwstr>
  </property>
</Properties>
</file>