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9D68B" w14:textId="787F3A47" w:rsidR="00700F94" w:rsidRDefault="00854DED" w:rsidP="006B78F3">
      <w:pPr>
        <w:jc w:val="center"/>
        <w:textAlignment w:val="baseline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化学学院</w:t>
      </w:r>
      <w:r w:rsidR="00C57765">
        <w:rPr>
          <w:rFonts w:hint="eastAsia"/>
          <w:b/>
          <w:bCs/>
          <w:sz w:val="36"/>
          <w:szCs w:val="36"/>
        </w:rPr>
        <w:t>青年发展中心</w:t>
      </w:r>
      <w:r w:rsidR="006B78F3">
        <w:rPr>
          <w:rFonts w:hint="eastAsia"/>
          <w:b/>
          <w:bCs/>
          <w:sz w:val="36"/>
          <w:szCs w:val="36"/>
        </w:rPr>
        <w:t>主要学生干部遴选</w:t>
      </w:r>
      <w:r>
        <w:rPr>
          <w:rFonts w:hint="eastAsia"/>
          <w:b/>
          <w:bCs/>
          <w:sz w:val="36"/>
          <w:szCs w:val="36"/>
        </w:rPr>
        <w:t>申请表</w:t>
      </w:r>
    </w:p>
    <w:p w14:paraId="43EBBDCA" w14:textId="77777777" w:rsidR="006B78F3" w:rsidRPr="006B78F3" w:rsidRDefault="006B78F3" w:rsidP="006B78F3">
      <w:pPr>
        <w:jc w:val="center"/>
        <w:textAlignment w:val="baseline"/>
        <w:rPr>
          <w:rFonts w:hint="eastAsia"/>
          <w:b/>
          <w:bCs/>
          <w:sz w:val="28"/>
          <w:szCs w:val="36"/>
        </w:rPr>
      </w:pPr>
    </w:p>
    <w:tbl>
      <w:tblPr>
        <w:tblStyle w:val="a3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1851"/>
        <w:gridCol w:w="1704"/>
        <w:gridCol w:w="1704"/>
        <w:gridCol w:w="1705"/>
        <w:gridCol w:w="2109"/>
      </w:tblGrid>
      <w:tr w:rsidR="006B78F3" w14:paraId="181E0D20" w14:textId="77777777" w:rsidTr="006B78F3">
        <w:trPr>
          <w:jc w:val="center"/>
        </w:trPr>
        <w:tc>
          <w:tcPr>
            <w:tcW w:w="1851" w:type="dxa"/>
          </w:tcPr>
          <w:p w14:paraId="5ED83A22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姓名</w:t>
            </w:r>
          </w:p>
        </w:tc>
        <w:tc>
          <w:tcPr>
            <w:tcW w:w="1704" w:type="dxa"/>
          </w:tcPr>
          <w:p w14:paraId="283B0790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1704" w:type="dxa"/>
          </w:tcPr>
          <w:p w14:paraId="7B9DF7A6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出生年月</w:t>
            </w:r>
          </w:p>
        </w:tc>
        <w:tc>
          <w:tcPr>
            <w:tcW w:w="1705" w:type="dxa"/>
          </w:tcPr>
          <w:p w14:paraId="7632A16C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2109" w:type="dxa"/>
            <w:vMerge w:val="restart"/>
            <w:vAlign w:val="center"/>
          </w:tcPr>
          <w:p w14:paraId="0F67B1D6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照片</w:t>
            </w:r>
          </w:p>
        </w:tc>
      </w:tr>
      <w:tr w:rsidR="006B78F3" w14:paraId="5D3C9417" w14:textId="77777777" w:rsidTr="006B78F3">
        <w:trPr>
          <w:jc w:val="center"/>
        </w:trPr>
        <w:tc>
          <w:tcPr>
            <w:tcW w:w="1851" w:type="dxa"/>
          </w:tcPr>
          <w:p w14:paraId="57A9D321" w14:textId="27C0266D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性别</w:t>
            </w:r>
          </w:p>
        </w:tc>
        <w:tc>
          <w:tcPr>
            <w:tcW w:w="1704" w:type="dxa"/>
          </w:tcPr>
          <w:p w14:paraId="29158E1A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1704" w:type="dxa"/>
          </w:tcPr>
          <w:p w14:paraId="3AF9519D" w14:textId="0CC53814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专业班级</w:t>
            </w:r>
          </w:p>
        </w:tc>
        <w:tc>
          <w:tcPr>
            <w:tcW w:w="1705" w:type="dxa"/>
          </w:tcPr>
          <w:p w14:paraId="09BCC988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2109" w:type="dxa"/>
            <w:vMerge/>
            <w:vAlign w:val="center"/>
          </w:tcPr>
          <w:p w14:paraId="2A8C238D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</w:tr>
      <w:tr w:rsidR="006B78F3" w14:paraId="5B254536" w14:textId="77777777" w:rsidTr="006B78F3">
        <w:trPr>
          <w:jc w:val="center"/>
        </w:trPr>
        <w:tc>
          <w:tcPr>
            <w:tcW w:w="1851" w:type="dxa"/>
          </w:tcPr>
          <w:p w14:paraId="53EA48CF" w14:textId="1928041E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年龄</w:t>
            </w:r>
          </w:p>
        </w:tc>
        <w:tc>
          <w:tcPr>
            <w:tcW w:w="1704" w:type="dxa"/>
          </w:tcPr>
          <w:p w14:paraId="5DF81247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1704" w:type="dxa"/>
          </w:tcPr>
          <w:p w14:paraId="10E208E9" w14:textId="050515AF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政治面貌</w:t>
            </w:r>
          </w:p>
        </w:tc>
        <w:tc>
          <w:tcPr>
            <w:tcW w:w="1705" w:type="dxa"/>
          </w:tcPr>
          <w:p w14:paraId="4A7C8153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2109" w:type="dxa"/>
            <w:vMerge/>
          </w:tcPr>
          <w:p w14:paraId="257A2D36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</w:tr>
      <w:tr w:rsidR="006B78F3" w14:paraId="1A328036" w14:textId="77777777" w:rsidTr="006B78F3">
        <w:trPr>
          <w:jc w:val="center"/>
        </w:trPr>
        <w:tc>
          <w:tcPr>
            <w:tcW w:w="1851" w:type="dxa"/>
          </w:tcPr>
          <w:p w14:paraId="0D219DB1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上一学年</w:t>
            </w:r>
          </w:p>
          <w:p w14:paraId="5C06511E" w14:textId="0C380716" w:rsidR="006B78F3" w:rsidRDefault="006B78F3">
            <w:pPr>
              <w:jc w:val="center"/>
              <w:textAlignment w:val="baseline"/>
              <w:rPr>
                <w:rFonts w:hint="eastAsia"/>
                <w:b/>
                <w:bCs/>
                <w:sz w:val="28"/>
                <w:szCs w:val="36"/>
              </w:rPr>
            </w:pPr>
            <w:proofErr w:type="gramStart"/>
            <w:r>
              <w:rPr>
                <w:rFonts w:hint="eastAsia"/>
                <w:b/>
                <w:bCs/>
                <w:sz w:val="28"/>
                <w:szCs w:val="36"/>
              </w:rPr>
              <w:t>综测成绩</w:t>
            </w:r>
            <w:proofErr w:type="gramEnd"/>
          </w:p>
        </w:tc>
        <w:tc>
          <w:tcPr>
            <w:tcW w:w="1704" w:type="dxa"/>
          </w:tcPr>
          <w:p w14:paraId="7962CC7A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  <w:tc>
          <w:tcPr>
            <w:tcW w:w="1704" w:type="dxa"/>
          </w:tcPr>
          <w:p w14:paraId="01B6B464" w14:textId="77777777" w:rsidR="006B78F3" w:rsidRDefault="006B78F3" w:rsidP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上一学年</w:t>
            </w:r>
          </w:p>
          <w:p w14:paraId="5E4B69B1" w14:textId="2C0FB681" w:rsidR="006B78F3" w:rsidRDefault="006B78F3" w:rsidP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proofErr w:type="gramStart"/>
            <w:r>
              <w:rPr>
                <w:rFonts w:hint="eastAsia"/>
                <w:b/>
                <w:bCs/>
                <w:sz w:val="28"/>
                <w:szCs w:val="36"/>
              </w:rPr>
              <w:t>综测</w:t>
            </w:r>
            <w:r>
              <w:rPr>
                <w:rFonts w:hint="eastAsia"/>
                <w:b/>
                <w:bCs/>
                <w:sz w:val="28"/>
                <w:szCs w:val="36"/>
              </w:rPr>
              <w:t>排名</w:t>
            </w:r>
            <w:proofErr w:type="gramEnd"/>
          </w:p>
        </w:tc>
        <w:tc>
          <w:tcPr>
            <w:tcW w:w="1705" w:type="dxa"/>
          </w:tcPr>
          <w:p w14:paraId="0E22916E" w14:textId="77F0C60C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 w:rsidRPr="006B78F3">
              <w:rPr>
                <w:rFonts w:hint="eastAsia"/>
                <w:b/>
                <w:bCs/>
                <w:sz w:val="28"/>
                <w:szCs w:val="36"/>
                <w:u w:val="single"/>
              </w:rPr>
              <w:t xml:space="preserve"> </w:t>
            </w:r>
            <w:r w:rsidRPr="006B78F3">
              <w:rPr>
                <w:b/>
                <w:bCs/>
                <w:sz w:val="28"/>
                <w:szCs w:val="36"/>
                <w:u w:val="single"/>
              </w:rPr>
              <w:t xml:space="preserve"> </w:t>
            </w:r>
            <w:r>
              <w:rPr>
                <w:b/>
                <w:bCs/>
                <w:sz w:val="28"/>
                <w:szCs w:val="36"/>
              </w:rPr>
              <w:t>/</w:t>
            </w:r>
            <w:r w:rsidRPr="006B78F3">
              <w:rPr>
                <w:b/>
                <w:bCs/>
                <w:sz w:val="28"/>
                <w:szCs w:val="36"/>
                <w:u w:val="single"/>
              </w:rPr>
              <w:t xml:space="preserve">  </w:t>
            </w:r>
          </w:p>
        </w:tc>
        <w:tc>
          <w:tcPr>
            <w:tcW w:w="2109" w:type="dxa"/>
            <w:vMerge/>
          </w:tcPr>
          <w:p w14:paraId="5F31F28A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</w:p>
        </w:tc>
      </w:tr>
      <w:tr w:rsidR="00C57765" w14:paraId="3BE04763" w14:textId="77777777" w:rsidTr="006B78F3">
        <w:trPr>
          <w:jc w:val="center"/>
        </w:trPr>
        <w:tc>
          <w:tcPr>
            <w:tcW w:w="1851" w:type="dxa"/>
          </w:tcPr>
          <w:p w14:paraId="3FDD053B" w14:textId="77777777" w:rsidR="00C57765" w:rsidRDefault="00C57765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联系方式</w:t>
            </w:r>
          </w:p>
        </w:tc>
        <w:tc>
          <w:tcPr>
            <w:tcW w:w="7222" w:type="dxa"/>
            <w:gridSpan w:val="4"/>
          </w:tcPr>
          <w:p w14:paraId="33A429B1" w14:textId="15488F62" w:rsidR="00C57765" w:rsidRDefault="00C57765" w:rsidP="00C57765">
            <w:pPr>
              <w:jc w:val="left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QQ</w:t>
            </w:r>
            <w:r>
              <w:rPr>
                <w:rFonts w:hint="eastAsia"/>
                <w:b/>
                <w:bCs/>
                <w:sz w:val="28"/>
                <w:szCs w:val="36"/>
              </w:rPr>
              <w:t>：</w:t>
            </w:r>
            <w:r>
              <w:rPr>
                <w:rFonts w:hint="eastAsia"/>
                <w:b/>
                <w:bCs/>
                <w:sz w:val="28"/>
                <w:szCs w:val="36"/>
              </w:rPr>
              <w:t xml:space="preserve">          </w:t>
            </w:r>
            <w:r>
              <w:rPr>
                <w:rFonts w:hint="eastAsia"/>
                <w:b/>
                <w:bCs/>
                <w:sz w:val="28"/>
                <w:szCs w:val="36"/>
              </w:rPr>
              <w:t>电话：</w:t>
            </w:r>
          </w:p>
        </w:tc>
      </w:tr>
      <w:tr w:rsidR="00700F94" w14:paraId="090448F4" w14:textId="77777777" w:rsidTr="006B78F3">
        <w:trPr>
          <w:jc w:val="center"/>
        </w:trPr>
        <w:tc>
          <w:tcPr>
            <w:tcW w:w="1851" w:type="dxa"/>
            <w:vAlign w:val="center"/>
          </w:tcPr>
          <w:p w14:paraId="10D38E01" w14:textId="64A9C0E7" w:rsidR="00700F94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任职经历</w:t>
            </w:r>
          </w:p>
        </w:tc>
        <w:tc>
          <w:tcPr>
            <w:tcW w:w="7222" w:type="dxa"/>
            <w:gridSpan w:val="4"/>
          </w:tcPr>
          <w:p w14:paraId="1EFB6D85" w14:textId="77777777" w:rsidR="00700F94" w:rsidRDefault="00700F94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63B9C0EC" w14:textId="77777777" w:rsidR="00AF2B92" w:rsidRDefault="00AF2B92" w:rsidP="00C57765">
            <w:pPr>
              <w:textAlignment w:val="baseline"/>
              <w:rPr>
                <w:rFonts w:hint="eastAsia"/>
                <w:b/>
                <w:bCs/>
                <w:sz w:val="28"/>
                <w:szCs w:val="36"/>
              </w:rPr>
            </w:pPr>
          </w:p>
          <w:p w14:paraId="568009C9" w14:textId="77777777" w:rsidR="00C57765" w:rsidRDefault="00C57765" w:rsidP="00C57765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</w:tc>
      </w:tr>
      <w:tr w:rsidR="00700F94" w14:paraId="75701D12" w14:textId="77777777" w:rsidTr="006B78F3">
        <w:trPr>
          <w:jc w:val="center"/>
        </w:trPr>
        <w:tc>
          <w:tcPr>
            <w:tcW w:w="1851" w:type="dxa"/>
            <w:vAlign w:val="center"/>
          </w:tcPr>
          <w:p w14:paraId="046F5F75" w14:textId="6CA4E557" w:rsidR="00700F94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个人优势及</w:t>
            </w:r>
            <w:r w:rsidR="00854DED">
              <w:rPr>
                <w:rFonts w:hint="eastAsia"/>
                <w:b/>
                <w:bCs/>
                <w:sz w:val="28"/>
                <w:szCs w:val="36"/>
              </w:rPr>
              <w:t>申请理由</w:t>
            </w:r>
          </w:p>
        </w:tc>
        <w:tc>
          <w:tcPr>
            <w:tcW w:w="7222" w:type="dxa"/>
            <w:gridSpan w:val="4"/>
          </w:tcPr>
          <w:p w14:paraId="3FADC26D" w14:textId="77777777" w:rsidR="00700F94" w:rsidRDefault="00700F94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0808AEE9" w14:textId="77777777" w:rsidR="00700F94" w:rsidRDefault="00700F94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3F90E70F" w14:textId="77777777" w:rsidR="00AF2B92" w:rsidRDefault="00AF2B92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1ACAE998" w14:textId="77777777" w:rsidR="00700F94" w:rsidRDefault="00700F94" w:rsidP="00C57765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</w:tc>
      </w:tr>
      <w:tr w:rsidR="00C57765" w14:paraId="65FFC0AC" w14:textId="77777777" w:rsidTr="006B78F3">
        <w:trPr>
          <w:jc w:val="center"/>
        </w:trPr>
        <w:tc>
          <w:tcPr>
            <w:tcW w:w="1851" w:type="dxa"/>
            <w:vAlign w:val="center"/>
          </w:tcPr>
          <w:p w14:paraId="1E821AA7" w14:textId="77777777" w:rsidR="006B78F3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获奖情况</w:t>
            </w:r>
          </w:p>
          <w:p w14:paraId="6D9B4FC3" w14:textId="75758DA5" w:rsidR="00C57765" w:rsidRDefault="006B78F3">
            <w:pPr>
              <w:jc w:val="center"/>
              <w:textAlignment w:val="baseline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（</w:t>
            </w:r>
            <w:proofErr w:type="gramStart"/>
            <w:r>
              <w:rPr>
                <w:rFonts w:hint="eastAsia"/>
                <w:b/>
                <w:bCs/>
                <w:sz w:val="28"/>
                <w:szCs w:val="36"/>
              </w:rPr>
              <w:t>含科创</w:t>
            </w:r>
            <w:proofErr w:type="gramEnd"/>
            <w:r>
              <w:rPr>
                <w:rFonts w:hint="eastAsia"/>
                <w:b/>
                <w:bCs/>
                <w:sz w:val="28"/>
                <w:szCs w:val="36"/>
              </w:rPr>
              <w:t>竞赛及社会工作等）</w:t>
            </w:r>
          </w:p>
        </w:tc>
        <w:tc>
          <w:tcPr>
            <w:tcW w:w="7222" w:type="dxa"/>
            <w:gridSpan w:val="4"/>
          </w:tcPr>
          <w:p w14:paraId="0D2B09E0" w14:textId="77777777" w:rsidR="00C57765" w:rsidRDefault="00C57765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2E0D1027" w14:textId="77777777" w:rsidR="00C57765" w:rsidRDefault="00C57765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702528A2" w14:textId="77777777" w:rsidR="00C57765" w:rsidRDefault="00C57765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66A09ED3" w14:textId="77777777" w:rsidR="00AF2B92" w:rsidRDefault="00AF2B92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21771B51" w14:textId="77777777" w:rsidR="00AF2B92" w:rsidRDefault="00AF2B92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  <w:p w14:paraId="7A4FE48C" w14:textId="77777777" w:rsidR="00C57765" w:rsidRDefault="00C57765">
            <w:pPr>
              <w:textAlignment w:val="baseline"/>
              <w:rPr>
                <w:b/>
                <w:bCs/>
                <w:sz w:val="28"/>
                <w:szCs w:val="36"/>
              </w:rPr>
            </w:pPr>
          </w:p>
        </w:tc>
      </w:tr>
    </w:tbl>
    <w:p w14:paraId="0164341C" w14:textId="4E569E10" w:rsidR="00700F94" w:rsidRDefault="00700F94" w:rsidP="00C57765">
      <w:pPr>
        <w:textAlignment w:val="baseline"/>
        <w:rPr>
          <w:b/>
          <w:bCs/>
          <w:sz w:val="28"/>
          <w:szCs w:val="36"/>
        </w:rPr>
      </w:pPr>
    </w:p>
    <w:sectPr w:rsidR="00700F94" w:rsidSect="00C57765">
      <w:pgSz w:w="11906" w:h="16838"/>
      <w:pgMar w:top="1440" w:right="1800" w:bottom="140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3AC57" w14:textId="77777777" w:rsidR="00854DED" w:rsidRDefault="00854DED" w:rsidP="002B084C">
      <w:r>
        <w:separator/>
      </w:r>
    </w:p>
  </w:endnote>
  <w:endnote w:type="continuationSeparator" w:id="0">
    <w:p w14:paraId="5F9AA932" w14:textId="77777777" w:rsidR="00854DED" w:rsidRDefault="00854DED" w:rsidP="002B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3D82F" w14:textId="77777777" w:rsidR="00854DED" w:rsidRDefault="00854DED" w:rsidP="002B084C">
      <w:r>
        <w:separator/>
      </w:r>
    </w:p>
  </w:footnote>
  <w:footnote w:type="continuationSeparator" w:id="0">
    <w:p w14:paraId="3F7B02FC" w14:textId="77777777" w:rsidR="00854DED" w:rsidRDefault="00854DED" w:rsidP="002B0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M4MjBiYjQ3MzlhODAxYWNmMDUyODgyMmQ5ZjdlZTcifQ=="/>
  </w:docVars>
  <w:rsids>
    <w:rsidRoot w:val="65B74492"/>
    <w:rsid w:val="002B084C"/>
    <w:rsid w:val="00671F7D"/>
    <w:rsid w:val="006B78F3"/>
    <w:rsid w:val="00700F94"/>
    <w:rsid w:val="00763695"/>
    <w:rsid w:val="00854DED"/>
    <w:rsid w:val="00A17BEE"/>
    <w:rsid w:val="00AF2B92"/>
    <w:rsid w:val="00C57765"/>
    <w:rsid w:val="00C63246"/>
    <w:rsid w:val="00EA10DA"/>
    <w:rsid w:val="00EA2023"/>
    <w:rsid w:val="13677008"/>
    <w:rsid w:val="13CB60AB"/>
    <w:rsid w:val="14B60A59"/>
    <w:rsid w:val="152D01E7"/>
    <w:rsid w:val="27E02FEA"/>
    <w:rsid w:val="449069CA"/>
    <w:rsid w:val="50651A53"/>
    <w:rsid w:val="5E796391"/>
    <w:rsid w:val="6336787C"/>
    <w:rsid w:val="65582604"/>
    <w:rsid w:val="65B74492"/>
    <w:rsid w:val="69822ACD"/>
    <w:rsid w:val="6D535020"/>
    <w:rsid w:val="73CB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A9D657"/>
  <w15:docId w15:val="{739D96EB-EADA-4AEB-936F-1B187047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B08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B084C"/>
    <w:rPr>
      <w:kern w:val="2"/>
      <w:sz w:val="18"/>
      <w:szCs w:val="18"/>
    </w:rPr>
  </w:style>
  <w:style w:type="paragraph" w:styleId="a6">
    <w:name w:val="footer"/>
    <w:basedOn w:val="a"/>
    <w:link w:val="a7"/>
    <w:rsid w:val="002B0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B084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oYi-PC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5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Am1403413988</dc:creator>
  <cp:lastModifiedBy>浩 魏</cp:lastModifiedBy>
  <cp:revision>2</cp:revision>
  <dcterms:created xsi:type="dcterms:W3CDTF">2026-05-26T01:28:00Z</dcterms:created>
  <dcterms:modified xsi:type="dcterms:W3CDTF">2026-05-26T01:28:00Z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6EA777A96E6F4E979AADFD34193A4705_13</vt:lpwstr>
  </property>
</Properties>
</file>