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8152D">
      <w:pPr>
        <w:adjustRightInd w:val="0"/>
        <w:spacing w:afterLines="50" w:line="288" w:lineRule="auto"/>
        <w:jc w:val="center"/>
        <w:rPr>
          <w:rFonts w:ascii="黑体" w:hAnsi="黑体" w:eastAsia="黑体" w:cs="宋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  <w:lang w:val="en-US" w:eastAsia="zh-CN"/>
        </w:rPr>
        <w:t>2020-2024年</w:t>
      </w: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西南交通大学研究生</w:t>
      </w:r>
      <w:r>
        <w:rPr>
          <w:rFonts w:hint="eastAsia" w:ascii="黑体" w:hAnsi="黑体" w:eastAsia="黑体"/>
          <w:b/>
          <w:sz w:val="30"/>
          <w:szCs w:val="30"/>
        </w:rPr>
        <w:t>教学成果奖申报表</w:t>
      </w: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填写说明</w:t>
      </w:r>
    </w:p>
    <w:p w14:paraId="179243A7">
      <w:pPr>
        <w:adjustRightInd w:val="0"/>
        <w:spacing w:afterLines="50" w:line="288" w:lineRule="auto"/>
        <w:ind w:left="-85" w:firstLine="225" w:firstLineChars="225"/>
        <w:rPr>
          <w:rFonts w:ascii="仿宋_GB2312" w:hAnsi="宋体" w:eastAsia="仿宋_GB2312" w:cs="宋体"/>
          <w:color w:val="000000"/>
          <w:kern w:val="0"/>
          <w:sz w:val="10"/>
          <w:szCs w:val="10"/>
        </w:rPr>
      </w:pPr>
      <w:bookmarkStart w:id="0" w:name="_GoBack"/>
      <w:bookmarkEnd w:id="0"/>
    </w:p>
    <w:p w14:paraId="7A6F5EBE">
      <w:pPr>
        <w:adjustRightInd w:val="0"/>
        <w:spacing w:afterLines="50" w:line="288" w:lineRule="auto"/>
        <w:ind w:left="-85" w:firstLine="630" w:firstLineChars="225"/>
        <w:rPr>
          <w:rFonts w:asci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《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2020-2024年</w:t>
      </w:r>
      <w:r>
        <w:rPr>
          <w:rFonts w:hint="eastAsia" w:ascii="宋体" w:hAnsi="宋体" w:cs="宋体"/>
          <w:b w:val="0"/>
          <w:bCs/>
          <w:color w:val="000000"/>
          <w:kern w:val="0"/>
          <w:sz w:val="28"/>
          <w:szCs w:val="28"/>
        </w:rPr>
        <w:t>西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南交通大学研究生</w:t>
      </w:r>
      <w:r>
        <w:rPr>
          <w:rFonts w:hint="eastAsia" w:ascii="宋体" w:hAnsi="宋体"/>
          <w:sz w:val="28"/>
          <w:szCs w:val="28"/>
        </w:rPr>
        <w:t>教学成果</w:t>
      </w:r>
      <w:r>
        <w:rPr>
          <w:rFonts w:hint="eastAsia" w:ascii="宋体" w:hAnsi="宋体"/>
          <w:sz w:val="28"/>
          <w:szCs w:val="28"/>
          <w:lang w:val="en-US" w:eastAsia="zh-CN"/>
        </w:rPr>
        <w:t>奖申报表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》（以下简称《申报表》）是教学成果评选申报、推荐、评审、批准的主要依据，必须严格按照规定的格式、栏目及所列标题如实、全面填写。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</w:t>
      </w:r>
    </w:p>
    <w:p w14:paraId="556ED5B0">
      <w:pPr>
        <w:adjustRightInd w:val="0"/>
        <w:spacing w:afterLines="50" w:line="288" w:lineRule="auto"/>
        <w:ind w:firstLine="562" w:firstLineChars="200"/>
        <w:jc w:val="left"/>
        <w:rPr>
          <w:rFonts w:asci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一、封面</w:t>
      </w:r>
    </w:p>
    <w:p w14:paraId="79BEFBA4">
      <w:pPr>
        <w:adjustRightInd w:val="0"/>
        <w:spacing w:afterLines="50" w:line="288" w:lineRule="auto"/>
        <w:ind w:left="-84" w:leftChars="-40" w:firstLine="548" w:firstLineChars="196"/>
        <w:jc w:val="left"/>
        <w:rPr>
          <w:rFonts w:asci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成果名称：应准确、简明地反映出成果的主要内容和特征，字数（含符号）不超过</w:t>
      </w:r>
      <w:r>
        <w:rPr>
          <w:rFonts w:ascii="宋体" w:hAnsi="宋体" w:cs="宋体"/>
          <w:color w:val="000000"/>
          <w:kern w:val="0"/>
          <w:sz w:val="28"/>
          <w:szCs w:val="28"/>
        </w:rPr>
        <w:t>35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个汉字。教学成果如为教材，在成果名称后加写（教材）。</w:t>
      </w:r>
    </w:p>
    <w:p w14:paraId="456C1355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2" w:firstLineChars="225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二、成果简介</w:t>
      </w:r>
    </w:p>
    <w:p w14:paraId="51FB16E1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成果曾获奖励情况：指获校级及以上的教学奖励。</w:t>
      </w:r>
    </w:p>
    <w:p w14:paraId="6811B2E6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  <w:highlight w:val="none"/>
        </w:rPr>
        <w:t>成果起止时间：起始时间指立项研究、开始研制日期（开始时间不得晚于</w:t>
      </w:r>
      <w:r>
        <w:rPr>
          <w:sz w:val="28"/>
          <w:szCs w:val="28"/>
          <w:highlight w:val="none"/>
        </w:rPr>
        <w:t>20</w:t>
      </w:r>
      <w:r>
        <w:rPr>
          <w:rFonts w:hint="eastAsia"/>
          <w:sz w:val="28"/>
          <w:szCs w:val="28"/>
          <w:highlight w:val="none"/>
          <w:lang w:val="en-US" w:eastAsia="zh-CN"/>
        </w:rPr>
        <w:t>22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sz w:val="28"/>
          <w:szCs w:val="28"/>
          <w:highlight w:val="none"/>
        </w:rPr>
        <w:t>1</w:t>
      </w:r>
      <w:r>
        <w:rPr>
          <w:rFonts w:hint="eastAsia"/>
          <w:sz w:val="28"/>
          <w:szCs w:val="28"/>
          <w:highlight w:val="none"/>
        </w:rPr>
        <w:t>月</w:t>
      </w:r>
      <w:r>
        <w:rPr>
          <w:sz w:val="28"/>
          <w:szCs w:val="28"/>
          <w:highlight w:val="none"/>
        </w:rPr>
        <w:t>1</w:t>
      </w:r>
      <w:r>
        <w:rPr>
          <w:rFonts w:hint="eastAsia"/>
          <w:sz w:val="28"/>
          <w:szCs w:val="28"/>
          <w:highlight w:val="none"/>
        </w:rPr>
        <w:t>日）；完成</w:t>
      </w:r>
      <w:r>
        <w:rPr>
          <w:rFonts w:hint="eastAsia"/>
          <w:sz w:val="28"/>
          <w:szCs w:val="28"/>
        </w:rPr>
        <w:t>时间指成果开始实施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包括试行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或通过验收、鉴定的日期。</w:t>
      </w:r>
    </w:p>
    <w:p w14:paraId="4A732E4E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eastAsia"/>
          <w:sz w:val="28"/>
          <w:szCs w:val="28"/>
        </w:rPr>
        <w:t>主题词：按《国家汉语主题词表》填写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至</w:t>
      </w: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个与推荐成果内容密切相关的主题词，每个词语间应加“；”号。</w:t>
      </w:r>
    </w:p>
    <w:p w14:paraId="555A175C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b/>
          <w:bCs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eastAsia"/>
          <w:sz w:val="28"/>
          <w:szCs w:val="28"/>
        </w:rPr>
        <w:t>成果简介及主要解决的教学问题、成果解决教学问题的方法</w:t>
      </w:r>
      <w:r>
        <w:rPr>
          <w:sz w:val="28"/>
          <w:szCs w:val="28"/>
        </w:rPr>
        <w:t>:</w:t>
      </w:r>
      <w:r>
        <w:rPr>
          <w:rFonts w:hint="eastAsia"/>
          <w:sz w:val="28"/>
          <w:szCs w:val="28"/>
        </w:rPr>
        <w:t>是考核、评价该成果是否符合获奖条件的主要依据，按表格中规定字数填写。凡涉及到该项成果实质内容的说明、论据及实验结果等，均应直接叙述，</w:t>
      </w:r>
      <w:r>
        <w:rPr>
          <w:rFonts w:hint="eastAsia"/>
          <w:b/>
          <w:bCs/>
          <w:sz w:val="28"/>
          <w:szCs w:val="28"/>
        </w:rPr>
        <w:t>不要采取“见</w:t>
      </w:r>
      <w:r>
        <w:rPr>
          <w:b/>
          <w:bCs/>
          <w:sz w:val="28"/>
          <w:szCs w:val="28"/>
        </w:rPr>
        <w:t>**</w:t>
      </w:r>
      <w:r>
        <w:rPr>
          <w:rFonts w:hint="eastAsia"/>
          <w:b/>
          <w:bCs/>
          <w:sz w:val="28"/>
          <w:szCs w:val="28"/>
        </w:rPr>
        <w:t>附件”的表达形式。</w:t>
      </w:r>
    </w:p>
    <w:p w14:paraId="128213D1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5.</w:t>
      </w:r>
      <w:r>
        <w:rPr>
          <w:rFonts w:hint="eastAsia"/>
          <w:sz w:val="28"/>
          <w:szCs w:val="28"/>
        </w:rPr>
        <w:t>成果的创新点：是成果详细内容在创新性方面的归纳与提炼。应简明、准确、完整地阐述，每个创新点的提出须是相对独立存在的。字数不超过</w:t>
      </w:r>
      <w:r>
        <w:rPr>
          <w:sz w:val="28"/>
          <w:szCs w:val="28"/>
        </w:rPr>
        <w:t>800</w:t>
      </w:r>
      <w:r>
        <w:rPr>
          <w:rFonts w:hint="eastAsia"/>
          <w:sz w:val="28"/>
          <w:szCs w:val="28"/>
        </w:rPr>
        <w:t>个汉字。</w:t>
      </w:r>
    </w:p>
    <w:p w14:paraId="73330A5E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6.</w:t>
      </w:r>
      <w:r>
        <w:rPr>
          <w:rFonts w:hint="eastAsia"/>
          <w:sz w:val="28"/>
          <w:szCs w:val="28"/>
        </w:rPr>
        <w:t>成果的推广应用效果：就成果的应用、推广情况及预期应用前景进行阐述，或就成果在国内外公开发行的书刊中的评价及引用情况进行阐述。字数不超过</w:t>
      </w:r>
      <w:r>
        <w:rPr>
          <w:sz w:val="28"/>
          <w:szCs w:val="28"/>
        </w:rPr>
        <w:t>1000</w:t>
      </w:r>
      <w:r>
        <w:rPr>
          <w:rFonts w:hint="eastAsia"/>
          <w:sz w:val="28"/>
          <w:szCs w:val="28"/>
        </w:rPr>
        <w:t>个汉字。</w:t>
      </w:r>
    </w:p>
    <w:p w14:paraId="25B00193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2" w:firstLineChars="225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三、成果完成人情况</w:t>
      </w:r>
    </w:p>
    <w:p w14:paraId="291B6887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成果完成人情况，应按表格要求逐项填写。</w:t>
      </w:r>
    </w:p>
    <w:p w14:paraId="5FDB398C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主要贡献：应在栏目内如实地写明该完成人对本成果做出的贡献。</w:t>
      </w:r>
    </w:p>
    <w:p w14:paraId="64F29F77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3.</w:t>
      </w:r>
      <w:r>
        <w:rPr>
          <w:rFonts w:hint="eastAsia"/>
          <w:b/>
          <w:sz w:val="28"/>
          <w:szCs w:val="28"/>
        </w:rPr>
        <w:t>成果主要完成人作为第一完成人申报奖项数目不得超过一项。</w:t>
      </w:r>
    </w:p>
    <w:p w14:paraId="1CD54AC5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2" w:firstLineChars="225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四、推荐、初审意见</w:t>
      </w:r>
    </w:p>
    <w:p w14:paraId="43BAFA32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sz w:val="28"/>
          <w:szCs w:val="28"/>
        </w:rPr>
        <w:t>推荐意见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由申报项目所在</w:t>
      </w:r>
      <w:r>
        <w:rPr>
          <w:rFonts w:hint="eastAsia"/>
          <w:sz w:val="28"/>
          <w:szCs w:val="28"/>
          <w:lang w:val="en-US" w:eastAsia="zh-CN"/>
        </w:rPr>
        <w:t>单位</w:t>
      </w:r>
      <w:r>
        <w:rPr>
          <w:rFonts w:hint="eastAsia"/>
          <w:sz w:val="28"/>
          <w:szCs w:val="28"/>
        </w:rPr>
        <w:t>填写，内容包括：根据成果创新性特点、水平和应用情况写明推荐理由和结论性意见；加盖申报</w:t>
      </w:r>
      <w:r>
        <w:rPr>
          <w:rFonts w:hint="eastAsia"/>
          <w:sz w:val="28"/>
          <w:szCs w:val="28"/>
          <w:lang w:val="en-US" w:eastAsia="zh-CN"/>
        </w:rPr>
        <w:t>单位</w:t>
      </w:r>
      <w:r>
        <w:rPr>
          <w:rFonts w:hint="eastAsia"/>
          <w:sz w:val="28"/>
          <w:szCs w:val="28"/>
        </w:rPr>
        <w:t>公章。由研究生院对材料进行初审，确定是否满足参加本</w:t>
      </w:r>
      <w:r>
        <w:rPr>
          <w:rFonts w:hint="eastAsia"/>
          <w:sz w:val="28"/>
          <w:szCs w:val="28"/>
          <w:lang w:val="en-US" w:eastAsia="zh-CN"/>
        </w:rPr>
        <w:t>次</w:t>
      </w:r>
      <w:r>
        <w:rPr>
          <w:rFonts w:hint="eastAsia"/>
          <w:sz w:val="28"/>
          <w:szCs w:val="28"/>
        </w:rPr>
        <w:t>教学成果奖评审条件。</w:t>
      </w:r>
    </w:p>
    <w:p w14:paraId="3932C2F5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2" w:firstLineChars="225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五、其</w:t>
      </w:r>
      <w:r>
        <w:rPr>
          <w:rFonts w:hint="eastAsia"/>
          <w:b/>
          <w:bCs/>
          <w:sz w:val="28"/>
          <w:szCs w:val="28"/>
          <w:lang w:val="en-US" w:eastAsia="zh-CN"/>
        </w:rPr>
        <w:t>他</w:t>
      </w:r>
    </w:p>
    <w:p w14:paraId="7F31A243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Cs/>
          <w:sz w:val="28"/>
          <w:szCs w:val="28"/>
        </w:rPr>
        <w:t>（一）</w:t>
      </w:r>
      <w:r>
        <w:rPr>
          <w:rFonts w:hint="eastAsia"/>
          <w:sz w:val="28"/>
          <w:szCs w:val="28"/>
        </w:rPr>
        <w:t>《申报表》书写、打印格式：</w:t>
      </w:r>
    </w:p>
    <w:p w14:paraId="77ABB4CF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Cs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《申报表》一律用</w:t>
      </w:r>
      <w:r>
        <w:rPr>
          <w:sz w:val="28"/>
          <w:szCs w:val="28"/>
        </w:rPr>
        <w:t>A4</w:t>
      </w:r>
      <w:r>
        <w:rPr>
          <w:rFonts w:hint="eastAsia"/>
          <w:sz w:val="28"/>
          <w:szCs w:val="28"/>
        </w:rPr>
        <w:t>纸双面</w:t>
      </w:r>
      <w:r>
        <w:rPr>
          <w:rFonts w:hint="eastAsia"/>
          <w:sz w:val="28"/>
          <w:szCs w:val="28"/>
          <w:lang w:val="en-US" w:eastAsia="zh-CN"/>
        </w:rPr>
        <w:t>打印</w:t>
      </w:r>
      <w:r>
        <w:rPr>
          <w:rFonts w:hint="eastAsia"/>
          <w:sz w:val="28"/>
          <w:szCs w:val="28"/>
        </w:rPr>
        <w:t>，竖装。正文内容所用</w:t>
      </w:r>
      <w:r>
        <w:rPr>
          <w:rFonts w:hint="eastAsia"/>
          <w:sz w:val="28"/>
          <w:szCs w:val="28"/>
          <w:highlight w:val="none"/>
        </w:rPr>
        <w:t>字型</w:t>
      </w:r>
      <w:r>
        <w:rPr>
          <w:rFonts w:hint="eastAsia"/>
          <w:sz w:val="28"/>
          <w:szCs w:val="28"/>
        </w:rPr>
        <w:t>应不小于五号字。</w:t>
      </w:r>
    </w:p>
    <w:p w14:paraId="4A6F71FC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Cs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《申报表》要求签字、盖章处打印或复印无效。表中各项目均不要另附纸。</w:t>
      </w:r>
    </w:p>
    <w:p w14:paraId="710A5063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bCs/>
          <w:sz w:val="28"/>
          <w:szCs w:val="28"/>
          <w:lang w:val="en-US" w:eastAsia="zh-CN"/>
        </w:rPr>
        <w:t>3.</w:t>
      </w:r>
      <w:r>
        <w:rPr>
          <w:rFonts w:hint="eastAsia"/>
          <w:sz w:val="28"/>
          <w:szCs w:val="28"/>
        </w:rPr>
        <w:t>反映教学成果的附件材料规格大小与《申报表》一致，置于《申报表》后与《申报表》合装成册；首页应为附件目录，无需加其他封面</w:t>
      </w:r>
      <w:r>
        <w:rPr>
          <w:rFonts w:hint="eastAsia"/>
          <w:sz w:val="28"/>
          <w:szCs w:val="28"/>
          <w:lang w:eastAsia="zh-CN"/>
        </w:rPr>
        <w:t>。</w:t>
      </w:r>
    </w:p>
    <w:p w14:paraId="396A8863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Cs/>
          <w:sz w:val="28"/>
          <w:szCs w:val="28"/>
        </w:rPr>
        <w:t>（二）</w:t>
      </w:r>
      <w:r>
        <w:rPr>
          <w:rFonts w:hint="eastAsia"/>
          <w:sz w:val="28"/>
          <w:szCs w:val="28"/>
        </w:rPr>
        <w:t>除《申报表》及反映教学成果的附件材料外，学校不再接受</w:t>
      </w:r>
      <w:r>
        <w:rPr>
          <w:rFonts w:hint="eastAsia"/>
          <w:sz w:val="28"/>
          <w:szCs w:val="28"/>
          <w:lang w:val="en-US" w:eastAsia="zh-CN"/>
        </w:rPr>
        <w:t>其他</w:t>
      </w:r>
      <w:r>
        <w:rPr>
          <w:rFonts w:hint="eastAsia"/>
          <w:sz w:val="28"/>
          <w:szCs w:val="28"/>
        </w:rPr>
        <w:t>纸质材料。</w:t>
      </w:r>
      <w:r>
        <w:rPr>
          <w:sz w:val="28"/>
          <w:szCs w:val="28"/>
        </w:rPr>
        <w:t xml:space="preserve"> </w:t>
      </w:r>
    </w:p>
    <w:p w14:paraId="3874B0B3">
      <w:pPr>
        <w:pStyle w:val="6"/>
        <w:widowControl w:val="0"/>
        <w:adjustRightInd w:val="0"/>
        <w:spacing w:before="0" w:beforeAutospacing="0" w:afterLines="50" w:afterAutospacing="0" w:line="288" w:lineRule="auto"/>
        <w:ind w:left="-85" w:firstLine="630" w:firstLineChars="225"/>
        <w:rPr>
          <w:sz w:val="28"/>
          <w:szCs w:val="28"/>
        </w:rPr>
      </w:pPr>
      <w:r>
        <w:rPr>
          <w:rFonts w:hint="eastAsia"/>
          <w:bCs/>
          <w:sz w:val="28"/>
          <w:szCs w:val="28"/>
        </w:rPr>
        <w:t>（三）</w:t>
      </w:r>
      <w:r>
        <w:rPr>
          <w:rFonts w:hint="eastAsia"/>
          <w:sz w:val="28"/>
          <w:szCs w:val="28"/>
        </w:rPr>
        <w:t>所有推荐材料一律不退，请自行留底。</w:t>
      </w:r>
    </w:p>
    <w:p w14:paraId="78ED1D9E">
      <w:pPr>
        <w:spacing w:afterLines="50" w:line="288" w:lineRule="auto"/>
        <w:jc w:val="left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M2ZmZTMwNWRmYjVmNWQwMGNmMGVjZmI5ZDJiOWIifQ=="/>
  </w:docVars>
  <w:rsids>
    <w:rsidRoot w:val="001C7545"/>
    <w:rsid w:val="00004322"/>
    <w:rsid w:val="00072DF0"/>
    <w:rsid w:val="000765C7"/>
    <w:rsid w:val="0008109B"/>
    <w:rsid w:val="000A039E"/>
    <w:rsid w:val="000A08C1"/>
    <w:rsid w:val="000A1C78"/>
    <w:rsid w:val="000A5B56"/>
    <w:rsid w:val="001243E5"/>
    <w:rsid w:val="001478E3"/>
    <w:rsid w:val="001759EC"/>
    <w:rsid w:val="001857EC"/>
    <w:rsid w:val="001A222F"/>
    <w:rsid w:val="001C7545"/>
    <w:rsid w:val="0025291B"/>
    <w:rsid w:val="00277A52"/>
    <w:rsid w:val="00280223"/>
    <w:rsid w:val="003167DB"/>
    <w:rsid w:val="00366711"/>
    <w:rsid w:val="003E1F9E"/>
    <w:rsid w:val="00402F2A"/>
    <w:rsid w:val="00414177"/>
    <w:rsid w:val="00453C6C"/>
    <w:rsid w:val="00491963"/>
    <w:rsid w:val="00493D63"/>
    <w:rsid w:val="004A69D7"/>
    <w:rsid w:val="004E4D34"/>
    <w:rsid w:val="00526FF2"/>
    <w:rsid w:val="00560568"/>
    <w:rsid w:val="00560EE2"/>
    <w:rsid w:val="005702E1"/>
    <w:rsid w:val="005B5865"/>
    <w:rsid w:val="006008B8"/>
    <w:rsid w:val="00673B09"/>
    <w:rsid w:val="00702868"/>
    <w:rsid w:val="00727A4D"/>
    <w:rsid w:val="007669B6"/>
    <w:rsid w:val="007805A8"/>
    <w:rsid w:val="00786543"/>
    <w:rsid w:val="0081015A"/>
    <w:rsid w:val="008141CF"/>
    <w:rsid w:val="00814C83"/>
    <w:rsid w:val="00831D4A"/>
    <w:rsid w:val="00871A85"/>
    <w:rsid w:val="008D1BF8"/>
    <w:rsid w:val="008D7475"/>
    <w:rsid w:val="00916486"/>
    <w:rsid w:val="00976CEF"/>
    <w:rsid w:val="00985CE7"/>
    <w:rsid w:val="009923D7"/>
    <w:rsid w:val="009951BD"/>
    <w:rsid w:val="009F2449"/>
    <w:rsid w:val="009F68C3"/>
    <w:rsid w:val="00A05DDC"/>
    <w:rsid w:val="00A362DC"/>
    <w:rsid w:val="00A70514"/>
    <w:rsid w:val="00AD23F6"/>
    <w:rsid w:val="00AD6F33"/>
    <w:rsid w:val="00AE2D4A"/>
    <w:rsid w:val="00B4680B"/>
    <w:rsid w:val="00B56877"/>
    <w:rsid w:val="00B60A8A"/>
    <w:rsid w:val="00B90FEA"/>
    <w:rsid w:val="00BD621C"/>
    <w:rsid w:val="00C2362A"/>
    <w:rsid w:val="00C475C1"/>
    <w:rsid w:val="00C47DA6"/>
    <w:rsid w:val="00C9510D"/>
    <w:rsid w:val="00C965A3"/>
    <w:rsid w:val="00D23045"/>
    <w:rsid w:val="00D404AF"/>
    <w:rsid w:val="00DF69CD"/>
    <w:rsid w:val="00E02974"/>
    <w:rsid w:val="00E278A2"/>
    <w:rsid w:val="00E44341"/>
    <w:rsid w:val="00E71C4E"/>
    <w:rsid w:val="00E90819"/>
    <w:rsid w:val="00EA7A85"/>
    <w:rsid w:val="00EE4261"/>
    <w:rsid w:val="00F93028"/>
    <w:rsid w:val="00FB1902"/>
    <w:rsid w:val="022A279C"/>
    <w:rsid w:val="1772562C"/>
    <w:rsid w:val="26625CD9"/>
    <w:rsid w:val="2DA26863"/>
    <w:rsid w:val="39046CDD"/>
    <w:rsid w:val="47630B93"/>
    <w:rsid w:val="47A129BD"/>
    <w:rsid w:val="4A2B4804"/>
    <w:rsid w:val="5BDA601C"/>
    <w:rsid w:val="71780BEF"/>
    <w:rsid w:val="75077F04"/>
    <w:rsid w:val="7A6C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  <w:szCs w:val="24"/>
    </w:rPr>
  </w:style>
  <w:style w:type="paragraph" w:styleId="7">
    <w:name w:val="Title"/>
    <w:basedOn w:val="1"/>
    <w:next w:val="1"/>
    <w:link w:val="15"/>
    <w:autoRedefine/>
    <w:qFormat/>
    <w:uiPriority w:val="99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Date Char"/>
    <w:basedOn w:val="9"/>
    <w:link w:val="2"/>
    <w:semiHidden/>
    <w:qFormat/>
    <w:locked/>
    <w:uiPriority w:val="99"/>
    <w:rPr>
      <w:rFonts w:cs="Times New Roman"/>
    </w:rPr>
  </w:style>
  <w:style w:type="character" w:customStyle="1" w:styleId="12">
    <w:name w:val="Balloon Text Char"/>
    <w:basedOn w:val="9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Header Char"/>
    <w:basedOn w:val="9"/>
    <w:link w:val="5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Footer Char"/>
    <w:basedOn w:val="9"/>
    <w:link w:val="4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Title Char"/>
    <w:basedOn w:val="9"/>
    <w:link w:val="7"/>
    <w:autoRedefine/>
    <w:qFormat/>
    <w:locked/>
    <w:uiPriority w:val="99"/>
    <w:rPr>
      <w:rFonts w:ascii="Calibri Light" w:hAnsi="Calibri Light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3</Pages>
  <Words>986</Words>
  <Characters>1027</Characters>
  <Lines>0</Lines>
  <Paragraphs>0</Paragraphs>
  <TotalTime>1</TotalTime>
  <ScaleCrop>false</ScaleCrop>
  <LinksUpToDate>false</LinksUpToDate>
  <CharactersWithSpaces>1029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2016-06-07T00:43:00Z</dcterms:created>
  <dc:creator>001</dc:creator>
  <cp:lastModifiedBy>pyb</cp:lastModifiedBy>
  <dcterms:modified xsi:type="dcterms:W3CDTF">2024-10-24T01:35:00Z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750926D8A09142CE91937FC3CE23D7CE_13</vt:lpwstr>
  </property>
</Properties>
</file>