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C01A1">
      <w:pPr>
        <w:rPr>
          <w:rFonts w:ascii="宋体" w:hAnsi="宋体" w:eastAsia="宋体"/>
          <w:sz w:val="22"/>
          <w:szCs w:val="22"/>
        </w:rPr>
      </w:pPr>
    </w:p>
    <w:p w14:paraId="6C7A3840">
      <w:pPr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w:t>证 明</w:t>
      </w:r>
    </w:p>
    <w:p w14:paraId="2092C910">
      <w:pPr>
        <w:rPr>
          <w:rFonts w:ascii="宋体" w:hAnsi="宋体" w:eastAsia="宋体"/>
          <w:sz w:val="22"/>
          <w:szCs w:val="22"/>
        </w:rPr>
      </w:pPr>
    </w:p>
    <w:p w14:paraId="3DFA5C94">
      <w:pPr>
        <w:spacing w:line="800" w:lineRule="exact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兹证明：</w:t>
      </w:r>
    </w:p>
    <w:p w14:paraId="798C2AD9">
      <w:pPr>
        <w:wordWrap w:val="0"/>
        <w:autoSpaceDE w:val="0"/>
        <w:autoSpaceDN w:val="0"/>
        <w:spacing w:line="800" w:lineRule="exact"/>
        <w:ind w:firstLine="641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西南交通大学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</w:rPr>
        <w:t>学院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sz w:val="32"/>
          <w:szCs w:val="32"/>
        </w:rPr>
        <w:t>同学，学号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32"/>
          <w:szCs w:val="32"/>
        </w:rPr>
        <w:t>，</w:t>
      </w:r>
      <w:r>
        <w:rPr>
          <w:rFonts w:hint="eastAsia" w:ascii="宋体" w:hAnsi="宋体" w:eastAsia="宋体"/>
          <w:sz w:val="32"/>
          <w:szCs w:val="32"/>
        </w:rPr>
        <w:t>于2</w:t>
      </w:r>
      <w:r>
        <w:rPr>
          <w:rFonts w:ascii="宋体" w:hAnsi="宋体" w:eastAsia="宋体"/>
          <w:sz w:val="32"/>
          <w:szCs w:val="32"/>
        </w:rPr>
        <w:t>0</w:t>
      </w:r>
      <w:r>
        <w:rPr>
          <w:rFonts w:hint="eastAsia" w:ascii="宋体" w:hAnsi="宋体" w:eastAsia="宋体"/>
          <w:sz w:val="32"/>
          <w:szCs w:val="32"/>
        </w:rPr>
        <w:t>2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/>
          <w:sz w:val="32"/>
          <w:szCs w:val="32"/>
        </w:rPr>
        <w:t>年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9</w:t>
      </w:r>
      <w:r>
        <w:rPr>
          <w:rFonts w:hint="eastAsia" w:ascii="宋体" w:hAnsi="宋体" w:eastAsia="宋体"/>
          <w:sz w:val="32"/>
          <w:szCs w:val="32"/>
        </w:rPr>
        <w:t>月——2</w:t>
      </w:r>
      <w:r>
        <w:rPr>
          <w:rFonts w:ascii="宋体" w:hAnsi="宋体" w:eastAsia="宋体"/>
          <w:sz w:val="32"/>
          <w:szCs w:val="32"/>
        </w:rPr>
        <w:t>02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sz w:val="32"/>
          <w:szCs w:val="32"/>
        </w:rPr>
        <w:t>年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sz w:val="32"/>
          <w:szCs w:val="32"/>
        </w:rPr>
        <w:t>月担任数学学院</w:t>
      </w:r>
      <w:r>
        <w:rPr>
          <w:rFonts w:hint="eastAsia" w:ascii="宋体" w:hAnsi="宋体" w:eastAsia="宋体"/>
          <w:sz w:val="32"/>
          <w:szCs w:val="32"/>
          <w:u w:val="single"/>
        </w:rPr>
        <w:t xml:space="preserve">                      </w:t>
      </w:r>
      <w:r>
        <w:rPr>
          <w:rFonts w:ascii="宋体" w:hAnsi="宋体" w:eastAsia="宋体"/>
          <w:sz w:val="32"/>
          <w:szCs w:val="32"/>
          <w:u w:val="single"/>
        </w:rPr>
        <w:t xml:space="preserve">    </w:t>
      </w:r>
      <w:r>
        <w:rPr>
          <w:rFonts w:hint="eastAsia" w:ascii="宋体" w:hAnsi="宋体" w:eastAsia="宋体"/>
          <w:sz w:val="32"/>
          <w:szCs w:val="32"/>
        </w:rPr>
        <w:t>，任期期间表现良好。</w:t>
      </w:r>
    </w:p>
    <w:p w14:paraId="314EA14F">
      <w:pPr>
        <w:wordWrap w:val="0"/>
        <w:autoSpaceDE w:val="0"/>
        <w:autoSpaceDN w:val="0"/>
        <w:spacing w:line="800" w:lineRule="exact"/>
        <w:ind w:firstLine="641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特此证明。</w:t>
      </w:r>
    </w:p>
    <w:p w14:paraId="4BC99002">
      <w:pPr>
        <w:rPr>
          <w:rFonts w:ascii="宋体" w:hAnsi="宋体" w:eastAsia="宋体" w:cs="宋体"/>
          <w:sz w:val="32"/>
          <w:szCs w:val="40"/>
        </w:rPr>
      </w:pPr>
    </w:p>
    <w:p w14:paraId="449E1FA3">
      <w:pPr>
        <w:rPr>
          <w:rFonts w:hint="eastAsia" w:ascii="宋体" w:hAnsi="宋体" w:eastAsia="宋体" w:cs="宋体"/>
          <w:sz w:val="32"/>
          <w:szCs w:val="40"/>
        </w:rPr>
      </w:pPr>
    </w:p>
    <w:p w14:paraId="29C8EEB9">
      <w:pPr>
        <w:wordWrap w:val="0"/>
        <w:jc w:val="right"/>
        <w:rPr>
          <w:rFonts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>共青团西南交通大学数学学院委员会</w:t>
      </w:r>
    </w:p>
    <w:p w14:paraId="664A2B3A">
      <w:pPr>
        <w:wordWrap w:val="0"/>
        <w:ind w:right="320"/>
        <w:jc w:val="right"/>
      </w:pP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32"/>
          <w:szCs w:val="40"/>
        </w:rPr>
        <w:t>年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40"/>
        </w:rPr>
        <w:t>月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40"/>
        </w:rPr>
        <w:t>日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40"/>
        </w:rPr>
        <w:t xml:space="preserve"> </w:t>
      </w:r>
    </w:p>
    <w:sectPr>
      <w:headerReference r:id="rId3" w:type="default"/>
      <w:footerReference r:id="rId4" w:type="even"/>
      <w:type w:val="continuous"/>
      <w:pgSz w:w="11900" w:h="16840"/>
      <w:pgMar w:top="1440" w:right="1800" w:bottom="1440" w:left="1800" w:header="567" w:footer="992" w:gutter="0"/>
      <w:pgNumType w:chapStyle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8"/>
      </w:rPr>
      <w:id w:val="284167415"/>
    </w:sdtPr>
    <w:sdtEndPr>
      <w:rPr>
        <w:rStyle w:val="8"/>
      </w:rPr>
    </w:sdtEndPr>
    <w:sdtContent>
      <w:p w14:paraId="1AB29B74">
        <w:pPr>
          <w:pStyle w:val="3"/>
          <w:framePr w:wrap="around" w:vAnchor="text" w:hAnchor="margin" w:xAlign="right" w:y="1"/>
          <w:rPr>
            <w:rStyle w:val="8"/>
          </w:rPr>
        </w:pPr>
        <w:r>
          <w:rPr>
            <w:rStyle w:val="8"/>
          </w:rPr>
          <w:fldChar w:fldCharType="begin"/>
        </w:r>
        <w:r>
          <w:rPr>
            <w:rStyle w:val="8"/>
          </w:rPr>
          <w:instrText xml:space="preserve"> PAGE </w:instrText>
        </w:r>
        <w:r>
          <w:rPr>
            <w:rStyle w:val="8"/>
          </w:rPr>
          <w:fldChar w:fldCharType="end"/>
        </w:r>
      </w:p>
    </w:sdtContent>
  </w:sdt>
  <w:p w14:paraId="3AB36BBD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C40D1">
    <w:pPr>
      <w:jc w:val="left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3067050</wp:posOffset>
          </wp:positionH>
          <wp:positionV relativeFrom="paragraph">
            <wp:posOffset>8255</wp:posOffset>
          </wp:positionV>
          <wp:extent cx="2631440" cy="857250"/>
          <wp:effectExtent l="0" t="0" r="0" b="0"/>
          <wp:wrapTopAndBottom/>
          <wp:docPr id="1" name="图片 7" descr="图片包含 游戏机&#10;&#10;描述已自动生成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7" descr="图片包含 游戏机&#10;&#10;描述已自动生成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461"/>
                  <a:stretch>
                    <a:fillRect/>
                  </a:stretch>
                </pic:blipFill>
                <pic:spPr>
                  <a:xfrm>
                    <a:off x="0" y="0"/>
                    <a:ext cx="263144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1061085" cy="895350"/>
          <wp:effectExtent l="0" t="0" r="0" b="0"/>
          <wp:docPr id="2" name="图片 2" descr="图片包含 游戏机, 标志, 停止, 灯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图片包含 游戏机, 标志, 停止, 灯&#10;&#10;描述已自动生成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619"/>
                  <a:stretch>
                    <a:fillRect/>
                  </a:stretch>
                </pic:blipFill>
                <pic:spPr>
                  <a:xfrm>
                    <a:off x="0" y="0"/>
                    <a:ext cx="1113032" cy="939183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1MDhkMGJiMTRhMDg5NDNlYzdmZGJjMDhjMjBlZjgifQ=="/>
  </w:docVars>
  <w:rsids>
    <w:rsidRoot w:val="005D12B7"/>
    <w:rsid w:val="000474C3"/>
    <w:rsid w:val="00052418"/>
    <w:rsid w:val="00096160"/>
    <w:rsid w:val="000C2F44"/>
    <w:rsid w:val="000C4817"/>
    <w:rsid w:val="00114AEC"/>
    <w:rsid w:val="00117367"/>
    <w:rsid w:val="002B76BF"/>
    <w:rsid w:val="002E0C6B"/>
    <w:rsid w:val="00324E72"/>
    <w:rsid w:val="003373C5"/>
    <w:rsid w:val="003556D7"/>
    <w:rsid w:val="00375E4D"/>
    <w:rsid w:val="003C2C94"/>
    <w:rsid w:val="004252E6"/>
    <w:rsid w:val="004D0238"/>
    <w:rsid w:val="0056227E"/>
    <w:rsid w:val="005C4464"/>
    <w:rsid w:val="005C6623"/>
    <w:rsid w:val="005C6A61"/>
    <w:rsid w:val="005D0087"/>
    <w:rsid w:val="005D12B7"/>
    <w:rsid w:val="005E333C"/>
    <w:rsid w:val="006011D4"/>
    <w:rsid w:val="0066201F"/>
    <w:rsid w:val="00667D28"/>
    <w:rsid w:val="00682A82"/>
    <w:rsid w:val="0069616D"/>
    <w:rsid w:val="006B4C35"/>
    <w:rsid w:val="006E52D4"/>
    <w:rsid w:val="006F5122"/>
    <w:rsid w:val="007B700D"/>
    <w:rsid w:val="008152A4"/>
    <w:rsid w:val="00895D3A"/>
    <w:rsid w:val="008B726A"/>
    <w:rsid w:val="008C4B87"/>
    <w:rsid w:val="008C55DB"/>
    <w:rsid w:val="0091033D"/>
    <w:rsid w:val="00932597"/>
    <w:rsid w:val="00937930"/>
    <w:rsid w:val="00A22209"/>
    <w:rsid w:val="00A2486C"/>
    <w:rsid w:val="00A5710F"/>
    <w:rsid w:val="00A708A2"/>
    <w:rsid w:val="00A864E7"/>
    <w:rsid w:val="00A908A7"/>
    <w:rsid w:val="00B10CFC"/>
    <w:rsid w:val="00B161C4"/>
    <w:rsid w:val="00B26EE8"/>
    <w:rsid w:val="00B43002"/>
    <w:rsid w:val="00B47566"/>
    <w:rsid w:val="00B4784D"/>
    <w:rsid w:val="00B56E69"/>
    <w:rsid w:val="00B66DED"/>
    <w:rsid w:val="00B75162"/>
    <w:rsid w:val="00BB1631"/>
    <w:rsid w:val="00BE0480"/>
    <w:rsid w:val="00C2581E"/>
    <w:rsid w:val="00C5111E"/>
    <w:rsid w:val="00C515B8"/>
    <w:rsid w:val="00C94A66"/>
    <w:rsid w:val="00CD60C9"/>
    <w:rsid w:val="00D15CDF"/>
    <w:rsid w:val="00D2178C"/>
    <w:rsid w:val="00D27A45"/>
    <w:rsid w:val="00D406D9"/>
    <w:rsid w:val="00D8648D"/>
    <w:rsid w:val="00E171D7"/>
    <w:rsid w:val="00E32FCE"/>
    <w:rsid w:val="00E939DF"/>
    <w:rsid w:val="00EA555C"/>
    <w:rsid w:val="00F90DD5"/>
    <w:rsid w:val="00F96A73"/>
    <w:rsid w:val="00FF2916"/>
    <w:rsid w:val="0C275BEB"/>
    <w:rsid w:val="106E2676"/>
    <w:rsid w:val="23ED047C"/>
    <w:rsid w:val="26B64CFF"/>
    <w:rsid w:val="36565923"/>
    <w:rsid w:val="47CF5540"/>
    <w:rsid w:val="4E886B83"/>
    <w:rsid w:val="51FB4E96"/>
    <w:rsid w:val="5B5D021F"/>
    <w:rsid w:val="687231FE"/>
    <w:rsid w:val="6D5238C5"/>
    <w:rsid w:val="7153424D"/>
    <w:rsid w:val="7A8405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semiHidden/>
    <w:unhideWhenUsed/>
    <w:qFormat/>
    <w:uiPriority w:val="99"/>
  </w:style>
  <w:style w:type="character" w:customStyle="1" w:styleId="9">
    <w:name w:val="页眉 字符"/>
    <w:link w:val="4"/>
    <w:qFormat/>
    <w:uiPriority w:val="99"/>
    <w:rPr>
      <w:sz w:val="18"/>
      <w:szCs w:val="18"/>
    </w:rPr>
  </w:style>
  <w:style w:type="character" w:customStyle="1" w:styleId="10">
    <w:name w:val="页脚 字符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12">
    <w:name w:val="批注框文本 字符"/>
    <w:link w:val="2"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zhouyijie\Desktop\&#27169;&#26495;\&#22242;&#22996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团委模板</Template>
  <Pages>1</Pages>
  <Words>74</Words>
  <Characters>84</Characters>
  <Lines>1</Lines>
  <Paragraphs>1</Paragraphs>
  <TotalTime>7</TotalTime>
  <ScaleCrop>false</ScaleCrop>
  <LinksUpToDate>false</LinksUpToDate>
  <CharactersWithSpaces>162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2020-05-13T16:16:00Z</dcterms:created>
  <dc:creator>yijie</dc:creator>
  <cp:lastModifiedBy>Molly</cp:lastModifiedBy>
  <cp:lastPrinted>2020-01-31T07:06:00Z</cp:lastPrinted>
  <dcterms:modified xsi:type="dcterms:W3CDTF">2026-06-24T08:18:13Z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612868EB8ECE4CFB9C16F2E8423E89E7_13</vt:lpwstr>
  </property>
  <property fmtid="{D5CDD505-2E9C-101B-9397-08002B2CF9AE}" pid="4" name="KSOTemplateDocerSaveRecord">
    <vt:lpwstr>eyJoZGlkIjoiZDg2ZGY4MzA5MmMyOGNjNjQ4ZmFjYzNmYjE1M2YzYzkiLCJ1c2VySWQiOiIzMTUzMTY5OCJ9</vt:lpwstr>
  </property>
</Properties>
</file>